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08EE06" w14:textId="494D55BA" w:rsidR="00C179F9" w:rsidRPr="005176B2" w:rsidRDefault="00C179F9" w:rsidP="00146735">
      <w:pPr>
        <w:keepNext/>
        <w:keepLines/>
        <w:spacing w:before="80" w:after="80"/>
        <w:rPr>
          <w:rFonts w:ascii="Arial" w:hAnsi="Arial" w:cs="Arial"/>
          <w:b/>
          <w:sz w:val="32"/>
          <w:szCs w:val="32"/>
        </w:rPr>
      </w:pPr>
    </w:p>
    <w:p w14:paraId="49A02888" w14:textId="732D66AD" w:rsidR="00C179F9" w:rsidRPr="005176B2" w:rsidRDefault="00B90BB8" w:rsidP="00640DC2">
      <w:pPr>
        <w:keepNext/>
        <w:keepLines/>
        <w:spacing w:before="80" w:after="80"/>
        <w:jc w:val="center"/>
        <w:rPr>
          <w:rFonts w:ascii="Arial" w:hAnsi="Arial" w:cs="Arial"/>
          <w:b/>
          <w:sz w:val="32"/>
          <w:szCs w:val="32"/>
        </w:rPr>
      </w:pPr>
      <w:r>
        <w:rPr>
          <w:noProof/>
        </w:rPr>
        <w:drawing>
          <wp:inline distT="0" distB="0" distL="0" distR="0" wp14:anchorId="2FC8FF3F" wp14:editId="5489355C">
            <wp:extent cx="3482340" cy="812546"/>
            <wp:effectExtent l="0" t="0" r="3810" b="6985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Resim 7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2340" cy="812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3FC6C5" w14:textId="77777777" w:rsidR="00C179F9" w:rsidRPr="005176B2" w:rsidRDefault="00C179F9" w:rsidP="00640DC2">
      <w:pPr>
        <w:keepNext/>
        <w:keepLines/>
        <w:spacing w:before="80" w:after="80"/>
        <w:jc w:val="center"/>
        <w:rPr>
          <w:rFonts w:ascii="Arial" w:hAnsi="Arial" w:cs="Arial"/>
          <w:b/>
          <w:sz w:val="32"/>
          <w:szCs w:val="32"/>
        </w:rPr>
      </w:pPr>
    </w:p>
    <w:p w14:paraId="49B9337B" w14:textId="77777777" w:rsidR="00C179F9" w:rsidRPr="005176B2" w:rsidRDefault="00C179F9" w:rsidP="00640DC2">
      <w:pPr>
        <w:keepNext/>
        <w:keepLines/>
        <w:spacing w:before="80" w:after="80"/>
        <w:jc w:val="center"/>
        <w:rPr>
          <w:rFonts w:ascii="Arial" w:hAnsi="Arial" w:cs="Arial"/>
          <w:b/>
          <w:sz w:val="32"/>
          <w:szCs w:val="32"/>
        </w:rPr>
      </w:pPr>
    </w:p>
    <w:p w14:paraId="60F8CD33" w14:textId="77777777" w:rsidR="00C179F9" w:rsidRPr="005176B2" w:rsidRDefault="00C179F9" w:rsidP="00640DC2">
      <w:pPr>
        <w:keepNext/>
        <w:keepLines/>
        <w:spacing w:before="80" w:after="80"/>
        <w:jc w:val="center"/>
        <w:rPr>
          <w:rFonts w:ascii="Arial" w:hAnsi="Arial" w:cs="Arial"/>
          <w:b/>
          <w:sz w:val="32"/>
          <w:szCs w:val="32"/>
        </w:rPr>
      </w:pPr>
    </w:p>
    <w:p w14:paraId="43E4FD5C" w14:textId="77777777" w:rsidR="00C179F9" w:rsidRPr="005176B2" w:rsidRDefault="00C179F9" w:rsidP="00640DC2">
      <w:pPr>
        <w:keepNext/>
        <w:keepLines/>
        <w:spacing w:before="80" w:after="80"/>
        <w:jc w:val="center"/>
        <w:rPr>
          <w:rFonts w:ascii="Arial" w:hAnsi="Arial" w:cs="Arial"/>
          <w:b/>
          <w:sz w:val="32"/>
          <w:szCs w:val="32"/>
        </w:rPr>
      </w:pPr>
    </w:p>
    <w:p w14:paraId="42D89879" w14:textId="77777777" w:rsidR="00C179F9" w:rsidRPr="005176B2" w:rsidRDefault="00C179F9" w:rsidP="00640DC2">
      <w:pPr>
        <w:keepNext/>
        <w:keepLines/>
        <w:spacing w:before="80" w:after="80"/>
        <w:jc w:val="center"/>
        <w:rPr>
          <w:rFonts w:ascii="Arial" w:hAnsi="Arial" w:cs="Arial"/>
          <w:b/>
          <w:sz w:val="32"/>
          <w:szCs w:val="32"/>
        </w:rPr>
      </w:pPr>
    </w:p>
    <w:p w14:paraId="10185CB9" w14:textId="06C5AE4E" w:rsidR="00B90BB8" w:rsidRPr="005176B2" w:rsidRDefault="00AF27E5" w:rsidP="00640DC2">
      <w:pPr>
        <w:keepNext/>
        <w:keepLines/>
        <w:spacing w:before="80" w:after="80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BRP</w:t>
      </w:r>
    </w:p>
    <w:p w14:paraId="0F34F1C1" w14:textId="77777777" w:rsidR="00B90BB8" w:rsidRPr="005176B2" w:rsidRDefault="00B90BB8" w:rsidP="00640DC2">
      <w:pPr>
        <w:keepNext/>
        <w:keepLines/>
        <w:spacing w:before="80" w:after="80"/>
        <w:jc w:val="center"/>
        <w:rPr>
          <w:rFonts w:ascii="Arial" w:hAnsi="Arial" w:cs="Arial"/>
          <w:b/>
          <w:sz w:val="36"/>
          <w:szCs w:val="36"/>
        </w:rPr>
      </w:pPr>
    </w:p>
    <w:p w14:paraId="7DD6E78A" w14:textId="5F15DFF6" w:rsidR="00886EE8" w:rsidRPr="005176B2" w:rsidRDefault="00376864" w:rsidP="00640DC2">
      <w:pPr>
        <w:keepNext/>
        <w:keepLines/>
        <w:tabs>
          <w:tab w:val="left" w:pos="1243"/>
          <w:tab w:val="left" w:pos="2329"/>
          <w:tab w:val="left" w:pos="2509"/>
          <w:tab w:val="left" w:pos="2599"/>
        </w:tabs>
        <w:spacing w:before="80" w:after="80"/>
        <w:jc w:val="center"/>
        <w:rPr>
          <w:rFonts w:ascii="Arial" w:hAnsi="Arial" w:cs="Arial"/>
          <w:noProof/>
          <w:position w:val="-28"/>
          <w:sz w:val="28"/>
          <w:szCs w:val="28"/>
        </w:rPr>
      </w:pPr>
      <w:r w:rsidRPr="00376864">
        <w:rPr>
          <w:rFonts w:ascii="Arial" w:hAnsi="Arial" w:cs="Arial"/>
          <w:b/>
          <w:sz w:val="36"/>
          <w:szCs w:val="36"/>
        </w:rPr>
        <w:t>User Manual</w:t>
      </w:r>
    </w:p>
    <w:p w14:paraId="387D9CC8" w14:textId="77777777" w:rsidR="00294DE9" w:rsidRPr="005176B2" w:rsidRDefault="00294DE9" w:rsidP="00640DC2">
      <w:pPr>
        <w:keepNext/>
        <w:keepLines/>
        <w:tabs>
          <w:tab w:val="left" w:pos="1243"/>
          <w:tab w:val="left" w:pos="2329"/>
          <w:tab w:val="left" w:pos="2509"/>
          <w:tab w:val="left" w:pos="2599"/>
        </w:tabs>
        <w:spacing w:before="80" w:after="80"/>
        <w:jc w:val="center"/>
        <w:rPr>
          <w:rFonts w:ascii="Arial" w:hAnsi="Arial" w:cs="Arial"/>
          <w:noProof/>
          <w:position w:val="-28"/>
          <w:sz w:val="28"/>
          <w:szCs w:val="28"/>
        </w:rPr>
      </w:pPr>
    </w:p>
    <w:p w14:paraId="45F4840A" w14:textId="77777777" w:rsidR="00294DE9" w:rsidRPr="005176B2" w:rsidRDefault="00294DE9" w:rsidP="00640DC2">
      <w:pPr>
        <w:keepNext/>
        <w:keepLines/>
        <w:tabs>
          <w:tab w:val="left" w:pos="1243"/>
          <w:tab w:val="left" w:pos="2329"/>
          <w:tab w:val="left" w:pos="2509"/>
          <w:tab w:val="left" w:pos="2599"/>
        </w:tabs>
        <w:spacing w:before="80" w:after="80"/>
        <w:jc w:val="center"/>
        <w:rPr>
          <w:rFonts w:ascii="Arial" w:hAnsi="Arial" w:cs="Arial"/>
          <w:noProof/>
          <w:position w:val="-28"/>
          <w:sz w:val="28"/>
          <w:szCs w:val="28"/>
        </w:rPr>
      </w:pPr>
    </w:p>
    <w:p w14:paraId="197B06A0" w14:textId="3F4971A4" w:rsidR="00B90BB8" w:rsidRDefault="00146735" w:rsidP="0D4B5A37">
      <w:pPr>
        <w:keepNext/>
        <w:keepLines/>
        <w:tabs>
          <w:tab w:val="left" w:pos="1243"/>
          <w:tab w:val="left" w:pos="2329"/>
          <w:tab w:val="left" w:pos="2509"/>
          <w:tab w:val="left" w:pos="2599"/>
        </w:tabs>
        <w:spacing w:before="80" w:after="80"/>
        <w:jc w:val="center"/>
        <w:rPr>
          <w:rFonts w:ascii="Arial" w:hAnsi="Arial" w:cs="Arial"/>
          <w:noProof/>
          <w:position w:val="-28"/>
          <w:sz w:val="32"/>
          <w:szCs w:val="32"/>
        </w:rPr>
      </w:pPr>
      <w:r>
        <w:rPr>
          <w:rFonts w:ascii="Arial" w:hAnsi="Arial" w:cs="Arial"/>
          <w:noProof/>
          <w:position w:val="-28"/>
          <w:sz w:val="32"/>
          <w:szCs w:val="32"/>
        </w:rPr>
        <w:t>LF</w:t>
      </w:r>
      <w:r w:rsidR="0023548E" w:rsidRPr="0023548E">
        <w:rPr>
          <w:rFonts w:ascii="Arial" w:hAnsi="Arial" w:cs="Arial"/>
          <w:noProof/>
          <w:position w:val="-28"/>
          <w:sz w:val="32"/>
          <w:szCs w:val="32"/>
        </w:rPr>
        <w:t>-</w:t>
      </w:r>
      <w:r w:rsidR="00AF6276">
        <w:rPr>
          <w:rFonts w:ascii="Arial" w:hAnsi="Arial" w:cs="Arial"/>
          <w:noProof/>
          <w:position w:val="-28"/>
          <w:sz w:val="32"/>
          <w:szCs w:val="32"/>
        </w:rPr>
        <w:t>BRP</w:t>
      </w:r>
      <w:r w:rsidR="0023548E" w:rsidRPr="0023548E">
        <w:rPr>
          <w:rFonts w:ascii="Arial" w:hAnsi="Arial" w:cs="Arial"/>
          <w:noProof/>
          <w:position w:val="-28"/>
          <w:sz w:val="32"/>
          <w:szCs w:val="32"/>
        </w:rPr>
        <w:t>-</w:t>
      </w:r>
      <w:r>
        <w:rPr>
          <w:rFonts w:ascii="Arial" w:hAnsi="Arial" w:cs="Arial"/>
          <w:noProof/>
          <w:position w:val="-28"/>
          <w:sz w:val="32"/>
          <w:szCs w:val="32"/>
        </w:rPr>
        <w:t>UM-</w:t>
      </w:r>
      <w:r w:rsidR="00376864">
        <w:rPr>
          <w:rFonts w:ascii="Arial" w:hAnsi="Arial" w:cs="Arial"/>
          <w:noProof/>
          <w:position w:val="-28"/>
          <w:sz w:val="32"/>
          <w:szCs w:val="32"/>
        </w:rPr>
        <w:t>EN</w:t>
      </w:r>
    </w:p>
    <w:p w14:paraId="12ACE1BB" w14:textId="77777777" w:rsidR="0023548E" w:rsidRPr="005176B2" w:rsidRDefault="0023548E" w:rsidP="0D4B5A37">
      <w:pPr>
        <w:keepNext/>
        <w:keepLines/>
        <w:tabs>
          <w:tab w:val="left" w:pos="1243"/>
          <w:tab w:val="left" w:pos="2329"/>
          <w:tab w:val="left" w:pos="2509"/>
          <w:tab w:val="left" w:pos="2599"/>
        </w:tabs>
        <w:spacing w:before="80" w:after="80"/>
        <w:jc w:val="center"/>
        <w:rPr>
          <w:rFonts w:ascii="Arial" w:hAnsi="Arial" w:cs="Arial"/>
          <w:noProof/>
          <w:position w:val="-28"/>
          <w:sz w:val="32"/>
          <w:szCs w:val="32"/>
        </w:rPr>
      </w:pPr>
    </w:p>
    <w:p w14:paraId="1FB9E0C6" w14:textId="27F180A0" w:rsidR="00B90BB8" w:rsidRPr="005176B2" w:rsidRDefault="008F2AC0" w:rsidP="00640DC2">
      <w:pPr>
        <w:keepNext/>
        <w:keepLines/>
        <w:tabs>
          <w:tab w:val="left" w:pos="1243"/>
          <w:tab w:val="left" w:pos="2329"/>
          <w:tab w:val="left" w:pos="2509"/>
          <w:tab w:val="left" w:pos="2599"/>
        </w:tabs>
        <w:spacing w:before="80" w:after="80"/>
        <w:jc w:val="center"/>
        <w:rPr>
          <w:rFonts w:ascii="Arial" w:hAnsi="Arial" w:cs="Arial"/>
          <w:noProof/>
          <w:position w:val="-28"/>
          <w:sz w:val="32"/>
          <w:szCs w:val="32"/>
        </w:rPr>
      </w:pPr>
      <w:r>
        <w:rPr>
          <w:rFonts w:ascii="Arial" w:hAnsi="Arial" w:cs="Arial"/>
          <w:noProof/>
          <w:position w:val="-28"/>
          <w:sz w:val="32"/>
          <w:szCs w:val="32"/>
        </w:rPr>
        <w:t>v</w:t>
      </w:r>
      <w:r w:rsidR="00B90BB8" w:rsidRPr="005176B2">
        <w:rPr>
          <w:rFonts w:ascii="Arial" w:hAnsi="Arial" w:cs="Arial"/>
          <w:noProof/>
          <w:position w:val="-28"/>
          <w:sz w:val="32"/>
          <w:szCs w:val="32"/>
        </w:rPr>
        <w:t>1.</w:t>
      </w:r>
      <w:r w:rsidR="00AF6276">
        <w:rPr>
          <w:rFonts w:ascii="Arial" w:hAnsi="Arial" w:cs="Arial"/>
          <w:noProof/>
          <w:position w:val="-28"/>
          <w:sz w:val="32"/>
          <w:szCs w:val="32"/>
        </w:rPr>
        <w:t>2</w:t>
      </w:r>
    </w:p>
    <w:p w14:paraId="61831B15" w14:textId="3B354218" w:rsidR="00294DE9" w:rsidRPr="005176B2" w:rsidRDefault="00376864" w:rsidP="00640DC2">
      <w:pPr>
        <w:keepNext/>
        <w:keepLines/>
        <w:tabs>
          <w:tab w:val="left" w:pos="1243"/>
          <w:tab w:val="left" w:pos="2329"/>
          <w:tab w:val="left" w:pos="2509"/>
          <w:tab w:val="left" w:pos="2599"/>
        </w:tabs>
        <w:spacing w:before="80" w:after="80"/>
        <w:jc w:val="center"/>
        <w:rPr>
          <w:rFonts w:ascii="Arial" w:hAnsi="Arial" w:cs="Arial"/>
          <w:noProof/>
          <w:position w:val="-28"/>
          <w:sz w:val="32"/>
          <w:szCs w:val="32"/>
        </w:rPr>
      </w:pPr>
      <w:r>
        <w:rPr>
          <w:rFonts w:ascii="Arial" w:hAnsi="Arial" w:cs="Arial"/>
          <w:noProof/>
          <w:position w:val="-28"/>
          <w:sz w:val="32"/>
          <w:szCs w:val="32"/>
        </w:rPr>
        <w:t>NOVEMBER</w:t>
      </w:r>
      <w:r w:rsidR="00635A2A">
        <w:rPr>
          <w:rFonts w:ascii="Arial" w:hAnsi="Arial" w:cs="Arial"/>
          <w:noProof/>
          <w:position w:val="-28"/>
          <w:sz w:val="32"/>
          <w:szCs w:val="32"/>
        </w:rPr>
        <w:t xml:space="preserve"> 202</w:t>
      </w:r>
      <w:r w:rsidR="00AF6276">
        <w:rPr>
          <w:rFonts w:ascii="Arial" w:hAnsi="Arial" w:cs="Arial"/>
          <w:noProof/>
          <w:position w:val="-28"/>
          <w:sz w:val="32"/>
          <w:szCs w:val="32"/>
        </w:rPr>
        <w:t>5</w:t>
      </w:r>
    </w:p>
    <w:p w14:paraId="7DB2EEAF" w14:textId="77777777" w:rsidR="00294DE9" w:rsidRPr="005176B2" w:rsidRDefault="00294DE9" w:rsidP="00640DC2">
      <w:pPr>
        <w:keepNext/>
        <w:keepLines/>
        <w:tabs>
          <w:tab w:val="left" w:pos="1243"/>
          <w:tab w:val="left" w:pos="2329"/>
          <w:tab w:val="left" w:pos="2509"/>
          <w:tab w:val="left" w:pos="2599"/>
        </w:tabs>
        <w:spacing w:before="80" w:after="8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47BBA0A" w14:textId="77777777" w:rsidR="00C179F9" w:rsidRPr="005176B2" w:rsidRDefault="00C179F9" w:rsidP="00640DC2">
      <w:pPr>
        <w:keepNext/>
        <w:keepLines/>
        <w:spacing w:before="80" w:after="80"/>
        <w:rPr>
          <w:rFonts w:ascii="Arial" w:hAnsi="Arial" w:cs="Arial"/>
          <w:b/>
          <w:sz w:val="22"/>
          <w:szCs w:val="22"/>
          <w:u w:val="single"/>
        </w:rPr>
      </w:pPr>
    </w:p>
    <w:p w14:paraId="299D0540" w14:textId="77777777" w:rsidR="00C179F9" w:rsidRPr="005176B2" w:rsidRDefault="00C179F9" w:rsidP="00640DC2">
      <w:pPr>
        <w:keepNext/>
        <w:keepLines/>
        <w:spacing w:before="80" w:after="8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7EFA26B" w14:textId="258D58C2" w:rsidR="00C179F9" w:rsidRDefault="00C179F9" w:rsidP="00640DC2">
      <w:pPr>
        <w:keepNext/>
        <w:keepLines/>
        <w:spacing w:before="80" w:after="8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A92E0F2" w14:textId="2FCC85EC" w:rsidR="00146735" w:rsidRDefault="00146735" w:rsidP="00640DC2">
      <w:pPr>
        <w:keepNext/>
        <w:keepLines/>
        <w:spacing w:before="80" w:after="8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43A78B0" w14:textId="6234DC7D" w:rsidR="00146735" w:rsidRDefault="00146735" w:rsidP="00640DC2">
      <w:pPr>
        <w:keepNext/>
        <w:keepLines/>
        <w:spacing w:before="80" w:after="8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0FB9E79" w14:textId="6FFB537B" w:rsidR="00146735" w:rsidRDefault="00146735" w:rsidP="00640DC2">
      <w:pPr>
        <w:keepNext/>
        <w:keepLines/>
        <w:spacing w:before="80" w:after="8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49B0E2E" w14:textId="3AB7A039" w:rsidR="00C741F6" w:rsidRDefault="00C741F6" w:rsidP="00146735">
      <w:pPr>
        <w:keepNext/>
        <w:keepLines/>
        <w:spacing w:before="80" w:after="80"/>
        <w:rPr>
          <w:rFonts w:ascii="Arial" w:hAnsi="Arial" w:cs="Arial"/>
          <w:sz w:val="22"/>
          <w:szCs w:val="22"/>
        </w:rPr>
      </w:pPr>
    </w:p>
    <w:p w14:paraId="318A6C32" w14:textId="26658A90" w:rsidR="00146735" w:rsidRDefault="00146735" w:rsidP="00146735">
      <w:pPr>
        <w:keepNext/>
        <w:keepLines/>
        <w:spacing w:before="80" w:after="80"/>
        <w:rPr>
          <w:rFonts w:ascii="Arial" w:hAnsi="Arial" w:cs="Arial"/>
          <w:sz w:val="22"/>
          <w:szCs w:val="22"/>
        </w:rPr>
      </w:pPr>
    </w:p>
    <w:p w14:paraId="20818C55" w14:textId="77777777" w:rsidR="00146735" w:rsidRPr="005176B2" w:rsidRDefault="00146735" w:rsidP="00146735">
      <w:pPr>
        <w:keepNext/>
        <w:keepLines/>
        <w:spacing w:before="80" w:after="80"/>
        <w:rPr>
          <w:rFonts w:ascii="Arial" w:hAnsi="Arial" w:cs="Arial"/>
          <w:b/>
          <w:color w:val="000000"/>
          <w:sz w:val="22"/>
          <w:szCs w:val="22"/>
          <w:u w:val="single"/>
        </w:rPr>
      </w:pPr>
    </w:p>
    <w:p w14:paraId="028FE5D9" w14:textId="77777777" w:rsidR="00B90BB8" w:rsidRPr="005176B2" w:rsidRDefault="00B90BB8" w:rsidP="002B4232">
      <w:pPr>
        <w:keepNext/>
        <w:keepLines/>
        <w:spacing w:before="80" w:after="80"/>
        <w:rPr>
          <w:rFonts w:ascii="Arial" w:hAnsi="Arial" w:cs="Arial"/>
          <w:sz w:val="22"/>
          <w:szCs w:val="22"/>
        </w:rPr>
      </w:pPr>
    </w:p>
    <w:p w14:paraId="0192ACD5" w14:textId="77777777" w:rsidR="00146735" w:rsidRDefault="00146735" w:rsidP="00640DC2">
      <w:pPr>
        <w:keepNext/>
        <w:keepLines/>
        <w:spacing w:before="80" w:after="80"/>
        <w:jc w:val="center"/>
        <w:rPr>
          <w:rFonts w:ascii="Arial" w:hAnsi="Arial" w:cs="Arial"/>
          <w:sz w:val="22"/>
          <w:szCs w:val="22"/>
        </w:rPr>
      </w:pPr>
    </w:p>
    <w:p w14:paraId="10664B39" w14:textId="77777777" w:rsidR="00E90269" w:rsidRDefault="00E90269" w:rsidP="00B21203">
      <w:pPr>
        <w:keepNext/>
        <w:keepLines/>
        <w:spacing w:before="80" w:after="80"/>
        <w:jc w:val="center"/>
      </w:pPr>
    </w:p>
    <w:p w14:paraId="74FCB6BE" w14:textId="77777777" w:rsidR="00E90269" w:rsidRDefault="00E90269" w:rsidP="00B21203">
      <w:pPr>
        <w:keepNext/>
        <w:keepLines/>
        <w:spacing w:before="80" w:after="80"/>
        <w:jc w:val="center"/>
      </w:pPr>
    </w:p>
    <w:p w14:paraId="552DBD1D" w14:textId="77777777" w:rsidR="00E90269" w:rsidRDefault="00E90269" w:rsidP="00B21203">
      <w:pPr>
        <w:keepNext/>
        <w:keepLines/>
        <w:spacing w:before="80" w:after="80"/>
        <w:jc w:val="center"/>
      </w:pPr>
    </w:p>
    <w:p w14:paraId="272D188E" w14:textId="77777777" w:rsidR="00E90269" w:rsidRDefault="00E90269" w:rsidP="00B21203">
      <w:pPr>
        <w:keepNext/>
        <w:keepLines/>
        <w:spacing w:before="80" w:after="80"/>
        <w:jc w:val="center"/>
      </w:pPr>
    </w:p>
    <w:p w14:paraId="000113A5" w14:textId="7D070A5F" w:rsidR="00B21203" w:rsidRDefault="00E90269" w:rsidP="00B21203">
      <w:pPr>
        <w:keepNext/>
        <w:keepLines/>
        <w:spacing w:before="80" w:after="80"/>
        <w:jc w:val="center"/>
        <w:rPr>
          <w:rStyle w:val="Hyperlink"/>
          <w:rFonts w:ascii="Arial" w:hAnsi="Arial" w:cs="Arial"/>
          <w:sz w:val="22"/>
          <w:szCs w:val="22"/>
        </w:rPr>
        <w:sectPr w:rsidR="00B21203" w:rsidSect="00290968">
          <w:footerReference w:type="default" r:id="rId13"/>
          <w:pgSz w:w="11906" w:h="16838" w:code="9"/>
          <w:pgMar w:top="1123" w:right="709" w:bottom="851" w:left="720" w:header="772" w:footer="745" w:gutter="0"/>
          <w:cols w:space="708"/>
        </w:sectPr>
      </w:pPr>
      <w:r w:rsidRPr="00947206">
        <w:rPr>
          <w:rFonts w:ascii="Arial" w:hAnsi="Arial" w:cs="Arial"/>
          <w:sz w:val="22"/>
          <w:szCs w:val="22"/>
        </w:rPr>
        <w:t>www.liftena.com</w:t>
      </w:r>
    </w:p>
    <w:p w14:paraId="52681E19" w14:textId="0C952336" w:rsidR="004F1E11" w:rsidRPr="005176B2" w:rsidRDefault="00376864" w:rsidP="00B21203">
      <w:pPr>
        <w:keepNext/>
        <w:keepLines/>
        <w:spacing w:before="80" w:after="80"/>
        <w:jc w:val="center"/>
        <w:rPr>
          <w:rFonts w:ascii="Arial" w:hAnsi="Arial" w:cs="Arial"/>
          <w:b/>
          <w:sz w:val="24"/>
          <w:szCs w:val="24"/>
        </w:rPr>
      </w:pPr>
      <w:r w:rsidRPr="00376864">
        <w:rPr>
          <w:rFonts w:ascii="Arial" w:hAnsi="Arial" w:cs="Arial"/>
          <w:b/>
          <w:sz w:val="24"/>
          <w:szCs w:val="24"/>
        </w:rPr>
        <w:lastRenderedPageBreak/>
        <w:t>DOCUMENT REVISION HISTORY</w:t>
      </w:r>
    </w:p>
    <w:p w14:paraId="7F579745" w14:textId="77777777" w:rsidR="004F1E11" w:rsidRPr="005176B2" w:rsidRDefault="004F1E11" w:rsidP="00640DC2">
      <w:pPr>
        <w:keepNext/>
        <w:keepLines/>
        <w:spacing w:before="80" w:after="80"/>
        <w:rPr>
          <w:rFonts w:ascii="Arial" w:hAnsi="Arial" w:cs="Arial"/>
        </w:rPr>
      </w:pP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17"/>
        <w:gridCol w:w="3814"/>
        <w:gridCol w:w="1683"/>
        <w:gridCol w:w="2218"/>
      </w:tblGrid>
      <w:tr w:rsidR="00B90BB8" w:rsidRPr="005176B2" w14:paraId="58C96071" w14:textId="77777777" w:rsidTr="007F5408"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117C27" w14:textId="644DED9E" w:rsidR="00B90BB8" w:rsidRPr="005176B2" w:rsidRDefault="00B90BB8" w:rsidP="00640DC2">
            <w:pPr>
              <w:keepNext/>
              <w:keepLines/>
              <w:spacing w:before="80" w:after="80"/>
              <w:jc w:val="center"/>
              <w:rPr>
                <w:rFonts w:ascii="Arial" w:hAnsi="Arial" w:cs="Arial"/>
                <w:b/>
              </w:rPr>
            </w:pPr>
            <w:r w:rsidRPr="005176B2">
              <w:rPr>
                <w:rFonts w:ascii="Arial" w:hAnsi="Arial" w:cs="Arial"/>
                <w:b/>
              </w:rPr>
              <w:t>İS</w:t>
            </w:r>
            <w:r w:rsidR="00376864" w:rsidRPr="00376864">
              <w:t xml:space="preserve"> </w:t>
            </w:r>
            <w:r w:rsidR="00376864" w:rsidRPr="00376864">
              <w:rPr>
                <w:rFonts w:ascii="Arial" w:hAnsi="Arial" w:cs="Arial"/>
                <w:b/>
              </w:rPr>
              <w:t>NAME</w:t>
            </w:r>
            <w:r w:rsidR="00376864" w:rsidRPr="00376864">
              <w:rPr>
                <w:rFonts w:ascii="Arial" w:hAnsi="Arial" w:cs="Arial"/>
                <w:b/>
              </w:rPr>
              <w:t xml:space="preserve"> </w:t>
            </w:r>
            <w:r w:rsidRPr="005176B2">
              <w:rPr>
                <w:rFonts w:ascii="Arial" w:hAnsi="Arial" w:cs="Arial"/>
                <w:b/>
              </w:rPr>
              <w:t xml:space="preserve">İM 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D4941F" w14:textId="5E5EB80E" w:rsidR="00B90BB8" w:rsidRPr="005176B2" w:rsidRDefault="00376864" w:rsidP="00640DC2">
            <w:pPr>
              <w:keepNext/>
              <w:keepLines/>
              <w:spacing w:before="80" w:after="80"/>
              <w:jc w:val="center"/>
              <w:rPr>
                <w:rFonts w:ascii="Arial" w:hAnsi="Arial" w:cs="Arial"/>
              </w:rPr>
            </w:pPr>
            <w:r w:rsidRPr="00376864">
              <w:rPr>
                <w:rFonts w:ascii="Arial" w:hAnsi="Arial" w:cs="Arial"/>
                <w:b/>
              </w:rPr>
              <w:t>TITLE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434CB0" w14:textId="67C67AFB" w:rsidR="00B90BB8" w:rsidRPr="005176B2" w:rsidRDefault="00376864" w:rsidP="00640DC2">
            <w:pPr>
              <w:keepNext/>
              <w:keepLines/>
              <w:spacing w:before="80" w:after="80"/>
              <w:jc w:val="center"/>
              <w:rPr>
                <w:rFonts w:ascii="Arial" w:hAnsi="Arial" w:cs="Arial"/>
              </w:rPr>
            </w:pPr>
            <w:r w:rsidRPr="00376864">
              <w:rPr>
                <w:rFonts w:ascii="Arial" w:hAnsi="Arial" w:cs="Arial"/>
                <w:b/>
              </w:rPr>
              <w:t>TITLE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E1FD90" w14:textId="2252BDFB" w:rsidR="00B90BB8" w:rsidRPr="005176B2" w:rsidRDefault="00376864" w:rsidP="00640DC2">
            <w:pPr>
              <w:keepNext/>
              <w:keepLines/>
              <w:spacing w:before="80" w:after="80"/>
              <w:jc w:val="center"/>
              <w:rPr>
                <w:rFonts w:ascii="Arial" w:hAnsi="Arial" w:cs="Arial"/>
              </w:rPr>
            </w:pPr>
            <w:r w:rsidRPr="00376864">
              <w:rPr>
                <w:rFonts w:ascii="Arial" w:hAnsi="Arial" w:cs="Arial"/>
                <w:b/>
              </w:rPr>
              <w:t>DATE</w:t>
            </w:r>
          </w:p>
        </w:tc>
      </w:tr>
      <w:tr w:rsidR="00B90BB8" w:rsidRPr="005176B2" w14:paraId="64760FEF" w14:textId="77777777" w:rsidTr="007D1B3D">
        <w:trPr>
          <w:trHeight w:val="153"/>
        </w:trPr>
        <w:tc>
          <w:tcPr>
            <w:tcW w:w="10632" w:type="dxa"/>
            <w:gridSpan w:val="4"/>
            <w:shd w:val="clear" w:color="auto" w:fill="E6E6E6"/>
          </w:tcPr>
          <w:p w14:paraId="4085B4CE" w14:textId="01DD5E80" w:rsidR="00B90BB8" w:rsidRPr="005176B2" w:rsidRDefault="00376864" w:rsidP="00640DC2">
            <w:pPr>
              <w:keepNext/>
              <w:keepLines/>
              <w:spacing w:before="80" w:after="80"/>
              <w:rPr>
                <w:rFonts w:ascii="Arial" w:hAnsi="Arial" w:cs="Arial"/>
                <w:b/>
              </w:rPr>
            </w:pPr>
            <w:r w:rsidRPr="00376864">
              <w:rPr>
                <w:rFonts w:ascii="Arial" w:hAnsi="Arial" w:cs="Arial"/>
                <w:b/>
              </w:rPr>
              <w:t>Prepared by</w:t>
            </w:r>
          </w:p>
        </w:tc>
      </w:tr>
      <w:tr w:rsidR="007F5408" w:rsidRPr="005176B2" w14:paraId="02F9F822" w14:textId="77777777" w:rsidTr="007F5408">
        <w:tc>
          <w:tcPr>
            <w:tcW w:w="2917" w:type="dxa"/>
            <w:vAlign w:val="center"/>
          </w:tcPr>
          <w:p w14:paraId="2F077B5F" w14:textId="09142AC5" w:rsidR="007F5408" w:rsidRPr="005176B2" w:rsidRDefault="007F5408" w:rsidP="007F5408">
            <w:pPr>
              <w:keepNext/>
              <w:keepLines/>
              <w:spacing w:before="80" w:after="80"/>
              <w:rPr>
                <w:rFonts w:ascii="Arial" w:hAnsi="Arial" w:cs="Arial"/>
              </w:rPr>
            </w:pPr>
            <w:r w:rsidRPr="005176B2">
              <w:rPr>
                <w:rFonts w:ascii="Arial" w:hAnsi="Arial" w:cs="Arial"/>
              </w:rPr>
              <w:t>M. Uygar AKGÜL</w:t>
            </w:r>
          </w:p>
        </w:tc>
        <w:tc>
          <w:tcPr>
            <w:tcW w:w="3814" w:type="dxa"/>
          </w:tcPr>
          <w:p w14:paraId="4D14B444" w14:textId="085D3A54" w:rsidR="007F5408" w:rsidRPr="005176B2" w:rsidRDefault="00376864" w:rsidP="007F5408">
            <w:pPr>
              <w:keepNext/>
              <w:keepLines/>
              <w:spacing w:before="80" w:after="80"/>
              <w:rPr>
                <w:rFonts w:ascii="Arial" w:hAnsi="Arial" w:cs="Arial"/>
              </w:rPr>
            </w:pPr>
            <w:r w:rsidRPr="00376864">
              <w:rPr>
                <w:rFonts w:ascii="Arial" w:hAnsi="Arial" w:cs="Arial"/>
              </w:rPr>
              <w:t>General Manager</w:t>
            </w:r>
          </w:p>
        </w:tc>
        <w:tc>
          <w:tcPr>
            <w:tcW w:w="1683" w:type="dxa"/>
          </w:tcPr>
          <w:p w14:paraId="2E547CDB" w14:textId="0F616F70" w:rsidR="007F5408" w:rsidRPr="005176B2" w:rsidRDefault="007F5408" w:rsidP="007F5408">
            <w:pPr>
              <w:keepNext/>
              <w:keepLines/>
              <w:spacing w:before="80" w:after="80"/>
              <w:rPr>
                <w:rFonts w:ascii="Arial" w:hAnsi="Arial" w:cs="Arial"/>
              </w:rPr>
            </w:pPr>
          </w:p>
        </w:tc>
        <w:tc>
          <w:tcPr>
            <w:tcW w:w="2218" w:type="dxa"/>
          </w:tcPr>
          <w:p w14:paraId="7A46A377" w14:textId="3691D784" w:rsidR="007F5408" w:rsidRPr="005176B2" w:rsidRDefault="007F5408" w:rsidP="007F5408">
            <w:pPr>
              <w:keepNext/>
              <w:keepLines/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18.</w:t>
            </w:r>
            <w:r w:rsidR="00AF6276">
              <w:rPr>
                <w:rFonts w:ascii="Arial" w:hAnsi="Arial" w:cs="Arial"/>
              </w:rPr>
              <w:t>11</w:t>
            </w:r>
            <w:r>
              <w:rPr>
                <w:rFonts w:ascii="Arial" w:hAnsi="Arial" w:cs="Arial"/>
              </w:rPr>
              <w:t>.202</w:t>
            </w:r>
            <w:r w:rsidR="00AF6276">
              <w:rPr>
                <w:rFonts w:ascii="Arial" w:hAnsi="Arial" w:cs="Arial"/>
              </w:rPr>
              <w:t>5</w:t>
            </w:r>
          </w:p>
        </w:tc>
      </w:tr>
      <w:tr w:rsidR="00DB5821" w:rsidRPr="005176B2" w14:paraId="0F3DBA35" w14:textId="77777777" w:rsidTr="007D1B3D">
        <w:tc>
          <w:tcPr>
            <w:tcW w:w="10632" w:type="dxa"/>
            <w:gridSpan w:val="4"/>
            <w:shd w:val="clear" w:color="auto" w:fill="E6E6E6"/>
          </w:tcPr>
          <w:p w14:paraId="4429B626" w14:textId="68C6C986" w:rsidR="00DB5821" w:rsidRPr="005176B2" w:rsidRDefault="00376864" w:rsidP="00640DC2">
            <w:pPr>
              <w:keepNext/>
              <w:keepLines/>
              <w:spacing w:before="80" w:after="80"/>
              <w:rPr>
                <w:rFonts w:ascii="Arial" w:hAnsi="Arial" w:cs="Arial"/>
                <w:b/>
              </w:rPr>
            </w:pPr>
            <w:r w:rsidRPr="00376864">
              <w:rPr>
                <w:rFonts w:ascii="Arial" w:hAnsi="Arial" w:cs="Arial"/>
                <w:b/>
              </w:rPr>
              <w:t>Checked by</w:t>
            </w:r>
          </w:p>
        </w:tc>
      </w:tr>
      <w:tr w:rsidR="00DB5821" w:rsidRPr="005176B2" w14:paraId="22518B7F" w14:textId="77777777" w:rsidTr="007F5408">
        <w:tc>
          <w:tcPr>
            <w:tcW w:w="2917" w:type="dxa"/>
            <w:vAlign w:val="center"/>
          </w:tcPr>
          <w:p w14:paraId="4E1D3408" w14:textId="2A516071" w:rsidR="00DB5821" w:rsidRPr="005176B2" w:rsidRDefault="00DB5821" w:rsidP="00640DC2">
            <w:pPr>
              <w:spacing w:before="80" w:after="80"/>
              <w:rPr>
                <w:rFonts w:ascii="Arial" w:hAnsi="Arial" w:cs="Arial"/>
                <w:lang w:eastAsia="tr-TR"/>
              </w:rPr>
            </w:pPr>
            <w:r w:rsidRPr="005176B2">
              <w:rPr>
                <w:rFonts w:ascii="Arial" w:hAnsi="Arial" w:cs="Arial"/>
              </w:rPr>
              <w:t>M. Uygar AKGÜL</w:t>
            </w:r>
          </w:p>
        </w:tc>
        <w:tc>
          <w:tcPr>
            <w:tcW w:w="3814" w:type="dxa"/>
          </w:tcPr>
          <w:p w14:paraId="36CAB0A3" w14:textId="39C04CF1" w:rsidR="00DB5821" w:rsidRPr="005176B2" w:rsidRDefault="00376864" w:rsidP="00640DC2">
            <w:pPr>
              <w:keepNext/>
              <w:keepLines/>
              <w:spacing w:before="80" w:after="80"/>
              <w:rPr>
                <w:rFonts w:ascii="Arial" w:hAnsi="Arial" w:cs="Arial"/>
              </w:rPr>
            </w:pPr>
            <w:r w:rsidRPr="00376864">
              <w:rPr>
                <w:rFonts w:ascii="Arial" w:hAnsi="Arial" w:cs="Arial"/>
              </w:rPr>
              <w:t>General Manager</w:t>
            </w:r>
          </w:p>
        </w:tc>
        <w:tc>
          <w:tcPr>
            <w:tcW w:w="1683" w:type="dxa"/>
          </w:tcPr>
          <w:p w14:paraId="18E71DF5" w14:textId="27FCD084" w:rsidR="00DB5821" w:rsidRPr="005176B2" w:rsidRDefault="00DB5821" w:rsidP="00640DC2">
            <w:pPr>
              <w:keepNext/>
              <w:keepLines/>
              <w:spacing w:before="80" w:after="80"/>
              <w:rPr>
                <w:rFonts w:ascii="Arial" w:hAnsi="Arial" w:cs="Arial"/>
              </w:rPr>
            </w:pPr>
          </w:p>
        </w:tc>
        <w:tc>
          <w:tcPr>
            <w:tcW w:w="2218" w:type="dxa"/>
          </w:tcPr>
          <w:p w14:paraId="7574F114" w14:textId="3A2B94CD" w:rsidR="00DB5821" w:rsidRPr="005176B2" w:rsidRDefault="006710F9" w:rsidP="00640DC2">
            <w:pPr>
              <w:keepNext/>
              <w:keepLines/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18.</w:t>
            </w:r>
            <w:r w:rsidR="00AF6276">
              <w:rPr>
                <w:rFonts w:ascii="Arial" w:hAnsi="Arial" w:cs="Arial"/>
              </w:rPr>
              <w:t>11</w:t>
            </w:r>
            <w:r>
              <w:rPr>
                <w:rFonts w:ascii="Arial" w:hAnsi="Arial" w:cs="Arial"/>
              </w:rPr>
              <w:t>.202</w:t>
            </w:r>
            <w:r w:rsidR="00AF6276">
              <w:rPr>
                <w:rFonts w:ascii="Arial" w:hAnsi="Arial" w:cs="Arial"/>
              </w:rPr>
              <w:t>5</w:t>
            </w:r>
          </w:p>
        </w:tc>
      </w:tr>
      <w:tr w:rsidR="00DB5821" w:rsidRPr="005176B2" w14:paraId="088ACE42" w14:textId="77777777" w:rsidTr="007D1B3D">
        <w:tc>
          <w:tcPr>
            <w:tcW w:w="10632" w:type="dxa"/>
            <w:gridSpan w:val="4"/>
            <w:shd w:val="clear" w:color="auto" w:fill="E6E6E6"/>
          </w:tcPr>
          <w:p w14:paraId="2D614B19" w14:textId="443B9F56" w:rsidR="00DB5821" w:rsidRPr="005176B2" w:rsidRDefault="00376864" w:rsidP="00640DC2">
            <w:pPr>
              <w:keepNext/>
              <w:keepLines/>
              <w:spacing w:before="80" w:after="80"/>
              <w:rPr>
                <w:rFonts w:ascii="Arial" w:hAnsi="Arial" w:cs="Arial"/>
                <w:b/>
              </w:rPr>
            </w:pPr>
            <w:r w:rsidRPr="00376864">
              <w:rPr>
                <w:rFonts w:ascii="Arial" w:hAnsi="Arial" w:cs="Arial"/>
                <w:b/>
              </w:rPr>
              <w:t>Approved by</w:t>
            </w:r>
          </w:p>
        </w:tc>
      </w:tr>
      <w:tr w:rsidR="007F5408" w:rsidRPr="005176B2" w14:paraId="08F90A5F" w14:textId="77777777" w:rsidTr="007F5408">
        <w:tc>
          <w:tcPr>
            <w:tcW w:w="2917" w:type="dxa"/>
            <w:vAlign w:val="center"/>
          </w:tcPr>
          <w:p w14:paraId="50177B17" w14:textId="1AEC6988" w:rsidR="007F5408" w:rsidRPr="005176B2" w:rsidRDefault="007F5408" w:rsidP="007F5408">
            <w:pPr>
              <w:spacing w:before="80" w:after="80"/>
              <w:rPr>
                <w:rFonts w:ascii="Arial" w:hAnsi="Arial" w:cs="Arial"/>
              </w:rPr>
            </w:pPr>
            <w:r w:rsidRPr="005176B2">
              <w:rPr>
                <w:rFonts w:ascii="Arial" w:hAnsi="Arial" w:cs="Arial"/>
              </w:rPr>
              <w:t>M. Uygar AKGÜL</w:t>
            </w:r>
          </w:p>
        </w:tc>
        <w:tc>
          <w:tcPr>
            <w:tcW w:w="3814" w:type="dxa"/>
          </w:tcPr>
          <w:p w14:paraId="57A3690D" w14:textId="7EDB988F" w:rsidR="007F5408" w:rsidRPr="005176B2" w:rsidRDefault="00376864" w:rsidP="007F5408">
            <w:pPr>
              <w:keepNext/>
              <w:keepLines/>
              <w:spacing w:before="80" w:after="80"/>
              <w:rPr>
                <w:rFonts w:ascii="Arial" w:hAnsi="Arial" w:cs="Arial"/>
                <w:lang w:val="en-GB"/>
              </w:rPr>
            </w:pPr>
            <w:r w:rsidRPr="00376864">
              <w:rPr>
                <w:rFonts w:ascii="Arial" w:hAnsi="Arial" w:cs="Arial"/>
              </w:rPr>
              <w:t>General Manager</w:t>
            </w:r>
          </w:p>
        </w:tc>
        <w:tc>
          <w:tcPr>
            <w:tcW w:w="1683" w:type="dxa"/>
          </w:tcPr>
          <w:p w14:paraId="330203C5" w14:textId="28D80D9B" w:rsidR="007F5408" w:rsidRPr="005176B2" w:rsidRDefault="007F5408" w:rsidP="007F5408">
            <w:pPr>
              <w:keepNext/>
              <w:keepLines/>
              <w:spacing w:before="80" w:after="80"/>
              <w:rPr>
                <w:rFonts w:ascii="Arial" w:hAnsi="Arial" w:cs="Arial"/>
              </w:rPr>
            </w:pPr>
          </w:p>
        </w:tc>
        <w:tc>
          <w:tcPr>
            <w:tcW w:w="2218" w:type="dxa"/>
          </w:tcPr>
          <w:p w14:paraId="6F57738E" w14:textId="32DDF1B9" w:rsidR="007F5408" w:rsidRPr="005176B2" w:rsidRDefault="007F5408" w:rsidP="007F5408">
            <w:pPr>
              <w:keepNext/>
              <w:keepLines/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18.</w:t>
            </w:r>
            <w:r w:rsidR="00AF6276">
              <w:rPr>
                <w:rFonts w:ascii="Arial" w:hAnsi="Arial" w:cs="Arial"/>
              </w:rPr>
              <w:t>11</w:t>
            </w:r>
            <w:r>
              <w:rPr>
                <w:rFonts w:ascii="Arial" w:hAnsi="Arial" w:cs="Arial"/>
              </w:rPr>
              <w:t>.202</w:t>
            </w:r>
            <w:r w:rsidR="00AF6276">
              <w:rPr>
                <w:rFonts w:ascii="Arial" w:hAnsi="Arial" w:cs="Arial"/>
              </w:rPr>
              <w:t>5</w:t>
            </w:r>
          </w:p>
        </w:tc>
      </w:tr>
    </w:tbl>
    <w:p w14:paraId="7026C3B9" w14:textId="77777777" w:rsidR="004F1E11" w:rsidRPr="002A5806" w:rsidRDefault="004F1E11" w:rsidP="00640DC2">
      <w:pPr>
        <w:keepNext/>
        <w:keepLines/>
        <w:spacing w:before="80" w:after="80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5176B2">
        <w:rPr>
          <w:rFonts w:ascii="Arial" w:hAnsi="Arial" w:cs="Arial"/>
          <w:b/>
          <w:sz w:val="24"/>
          <w:szCs w:val="24"/>
        </w:rPr>
        <w:br w:type="page"/>
      </w:r>
    </w:p>
    <w:p w14:paraId="1A2F96C8" w14:textId="77777777" w:rsidR="004F1E11" w:rsidRPr="005176B2" w:rsidRDefault="004F1E11" w:rsidP="00640DC2">
      <w:pPr>
        <w:keepNext/>
        <w:keepLines/>
        <w:spacing w:before="80" w:after="80"/>
        <w:jc w:val="center"/>
        <w:rPr>
          <w:rFonts w:ascii="Arial" w:hAnsi="Arial" w:cs="Arial"/>
          <w:b/>
          <w:sz w:val="24"/>
          <w:szCs w:val="24"/>
        </w:rPr>
      </w:pPr>
      <w:r w:rsidRPr="005176B2">
        <w:rPr>
          <w:rFonts w:ascii="Arial" w:hAnsi="Arial" w:cs="Arial"/>
          <w:b/>
          <w:sz w:val="24"/>
          <w:szCs w:val="24"/>
        </w:rPr>
        <w:lastRenderedPageBreak/>
        <w:t>DOKÜMAN YAYIN ÇİZELGESİ</w:t>
      </w:r>
    </w:p>
    <w:p w14:paraId="6B829D05" w14:textId="77777777" w:rsidR="004F1E11" w:rsidRPr="005176B2" w:rsidRDefault="004F1E11" w:rsidP="00640DC2">
      <w:pPr>
        <w:keepNext/>
        <w:keepLines/>
        <w:spacing w:before="80" w:after="80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1559"/>
        <w:gridCol w:w="2126"/>
        <w:gridCol w:w="5387"/>
      </w:tblGrid>
      <w:tr w:rsidR="005F5C4A" w:rsidRPr="005176B2" w14:paraId="36AEDA6B" w14:textId="77777777">
        <w:trPr>
          <w:trHeight w:val="796"/>
          <w:tblHeader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14AF5DB" w14:textId="73179789" w:rsidR="005F5C4A" w:rsidRPr="005176B2" w:rsidRDefault="00376864" w:rsidP="00640DC2">
            <w:pPr>
              <w:keepNext/>
              <w:keepLines/>
              <w:spacing w:before="80" w:after="80"/>
              <w:jc w:val="center"/>
              <w:rPr>
                <w:rFonts w:ascii="Arial" w:hAnsi="Arial" w:cs="Arial"/>
                <w:b/>
              </w:rPr>
            </w:pPr>
            <w:r w:rsidRPr="00376864">
              <w:rPr>
                <w:rFonts w:ascii="Arial" w:hAnsi="Arial" w:cs="Arial"/>
                <w:b/>
              </w:rPr>
              <w:t>Revision 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5E84A984" w14:textId="69DC33E9" w:rsidR="005F5C4A" w:rsidRPr="005176B2" w:rsidRDefault="00376864" w:rsidP="00640DC2">
            <w:pPr>
              <w:keepNext/>
              <w:keepLines/>
              <w:spacing w:before="80" w:after="80"/>
              <w:jc w:val="center"/>
              <w:rPr>
                <w:rFonts w:ascii="Arial" w:hAnsi="Arial" w:cs="Arial"/>
                <w:b/>
              </w:rPr>
            </w:pPr>
            <w:r w:rsidRPr="00376864">
              <w:rPr>
                <w:rFonts w:ascii="Arial" w:hAnsi="Arial" w:cs="Arial"/>
                <w:b/>
              </w:rPr>
              <w:t>Date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10C752A6" w14:textId="062C7BF8" w:rsidR="005F5C4A" w:rsidRPr="005176B2" w:rsidRDefault="00376864" w:rsidP="00640DC2">
            <w:pPr>
              <w:keepNext/>
              <w:keepLines/>
              <w:spacing w:before="80" w:after="80"/>
              <w:jc w:val="center"/>
              <w:rPr>
                <w:rFonts w:ascii="Arial" w:hAnsi="Arial" w:cs="Arial"/>
                <w:b/>
              </w:rPr>
            </w:pPr>
            <w:r w:rsidRPr="00376864">
              <w:rPr>
                <w:rFonts w:ascii="Arial" w:hAnsi="Arial" w:cs="Arial"/>
                <w:b/>
              </w:rPr>
              <w:t>Section/Page Modified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CB27E95" w14:textId="4CD0826D" w:rsidR="005F5C4A" w:rsidRPr="005176B2" w:rsidRDefault="00376864" w:rsidP="00640DC2">
            <w:pPr>
              <w:keepNext/>
              <w:keepLines/>
              <w:spacing w:before="80" w:after="80"/>
              <w:jc w:val="center"/>
              <w:rPr>
                <w:rFonts w:ascii="Arial" w:hAnsi="Arial" w:cs="Arial"/>
                <w:b/>
              </w:rPr>
            </w:pPr>
            <w:r w:rsidRPr="00376864">
              <w:rPr>
                <w:rFonts w:ascii="Arial" w:hAnsi="Arial" w:cs="Arial"/>
                <w:b/>
              </w:rPr>
              <w:t>Reason</w:t>
            </w:r>
          </w:p>
        </w:tc>
      </w:tr>
      <w:tr w:rsidR="005F5C4A" w:rsidRPr="005176B2" w14:paraId="52D6D280" w14:textId="7777777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176"/>
        </w:trPr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6CFE0EDD" w14:textId="2C9DC50B" w:rsidR="005F5C4A" w:rsidRPr="005176B2" w:rsidRDefault="005F5C4A" w:rsidP="00640DC2">
            <w:pPr>
              <w:keepNext/>
              <w:keepLines/>
              <w:spacing w:before="80" w:after="80"/>
              <w:jc w:val="center"/>
              <w:rPr>
                <w:rFonts w:ascii="Arial" w:hAnsi="Arial" w:cs="Arial"/>
              </w:rPr>
            </w:pPr>
            <w:r w:rsidRPr="005176B2">
              <w:rPr>
                <w:rFonts w:ascii="Arial" w:hAnsi="Arial" w:cs="Arial"/>
              </w:rPr>
              <w:t>1.</w:t>
            </w:r>
            <w:r w:rsidR="00376864">
              <w:rPr>
                <w:rFonts w:ascii="Arial" w:hAnsi="Arial" w:cs="Arial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8D25E0" w14:textId="547F5096" w:rsidR="005F5C4A" w:rsidRPr="005176B2" w:rsidRDefault="00376864" w:rsidP="00640DC2">
            <w:pPr>
              <w:keepNext/>
              <w:keepLines/>
              <w:spacing w:before="80" w:after="8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SEP</w:t>
            </w:r>
            <w:r w:rsidR="00B90BB8" w:rsidRPr="005176B2">
              <w:rPr>
                <w:rFonts w:ascii="Arial" w:hAnsi="Arial" w:cs="Arial"/>
              </w:rPr>
              <w:t xml:space="preserve"> 202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F2EA4C" w14:textId="6AC3C7A0" w:rsidR="005F5C4A" w:rsidRPr="005176B2" w:rsidRDefault="00376864" w:rsidP="00640DC2">
            <w:pPr>
              <w:keepNext/>
              <w:keepLines/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Entire Document</w:t>
            </w:r>
          </w:p>
        </w:tc>
        <w:tc>
          <w:tcPr>
            <w:tcW w:w="53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136358" w14:textId="0B8ED31E" w:rsidR="005F5C4A" w:rsidRPr="005176B2" w:rsidRDefault="00376864" w:rsidP="00640DC2">
            <w:pPr>
              <w:keepNext/>
              <w:keepLines/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First Release</w:t>
            </w:r>
          </w:p>
        </w:tc>
      </w:tr>
      <w:tr w:rsidR="00376864" w:rsidRPr="005176B2" w14:paraId="47D43476" w14:textId="7777777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176"/>
        </w:trPr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165666CC" w14:textId="11E9A6F2" w:rsidR="00376864" w:rsidRPr="005176B2" w:rsidRDefault="00376864" w:rsidP="00376864">
            <w:pPr>
              <w:keepNext/>
              <w:keepLines/>
              <w:spacing w:before="80" w:after="8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1.2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B261FA" w14:textId="20C599B9" w:rsidR="00376864" w:rsidRPr="005176B2" w:rsidRDefault="00376864" w:rsidP="00376864">
            <w:pPr>
              <w:keepNext/>
              <w:keepLines/>
              <w:spacing w:before="80" w:after="8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NOW 2025</w:t>
            </w: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655A55" w14:textId="6E6AB0F5" w:rsidR="00376864" w:rsidRPr="005176B2" w:rsidRDefault="00376864" w:rsidP="00376864">
            <w:pPr>
              <w:keepNext/>
              <w:keepLines/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Entire Document</w:t>
            </w:r>
          </w:p>
        </w:tc>
        <w:tc>
          <w:tcPr>
            <w:tcW w:w="53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4756A8" w14:textId="71E599C3" w:rsidR="00376864" w:rsidRPr="005176B2" w:rsidRDefault="00376864" w:rsidP="00376864">
            <w:pPr>
              <w:keepNext/>
              <w:keepLines/>
              <w:spacing w:before="80" w:after="80"/>
              <w:rPr>
                <w:rFonts w:ascii="Arial" w:hAnsi="Arial" w:cs="Arial"/>
              </w:rPr>
            </w:pPr>
          </w:p>
        </w:tc>
      </w:tr>
      <w:tr w:rsidR="00D64F55" w:rsidRPr="005176B2" w14:paraId="3E8A3EF2" w14:textId="7777777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176"/>
        </w:trPr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32ED6D02" w14:textId="77777777" w:rsidR="00D64F55" w:rsidRPr="005176B2" w:rsidRDefault="00D64F55" w:rsidP="00D64F55">
            <w:pPr>
              <w:keepNext/>
              <w:keepLines/>
              <w:spacing w:before="80" w:after="80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7BACE8" w14:textId="77777777" w:rsidR="00D64F55" w:rsidRPr="005176B2" w:rsidRDefault="00D64F55" w:rsidP="00D64F55">
            <w:pPr>
              <w:keepNext/>
              <w:keepLines/>
              <w:spacing w:before="80" w:after="80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A52F8C" w14:textId="77777777" w:rsidR="00D64F55" w:rsidRPr="005176B2" w:rsidRDefault="00D64F55" w:rsidP="00D64F55">
            <w:pPr>
              <w:keepNext/>
              <w:keepLines/>
              <w:spacing w:before="80" w:after="80"/>
              <w:rPr>
                <w:rFonts w:ascii="Arial" w:hAnsi="Arial" w:cs="Arial"/>
              </w:rPr>
            </w:pPr>
          </w:p>
        </w:tc>
        <w:tc>
          <w:tcPr>
            <w:tcW w:w="53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1E03F2" w14:textId="77777777" w:rsidR="00D64F55" w:rsidRPr="005176B2" w:rsidRDefault="00D64F55" w:rsidP="00D64F55">
            <w:pPr>
              <w:keepNext/>
              <w:keepLines/>
              <w:spacing w:before="80" w:after="80"/>
              <w:rPr>
                <w:rFonts w:ascii="Arial" w:hAnsi="Arial" w:cs="Arial"/>
              </w:rPr>
            </w:pPr>
          </w:p>
        </w:tc>
      </w:tr>
      <w:tr w:rsidR="00D64F55" w:rsidRPr="005176B2" w14:paraId="1B2EEA54" w14:textId="7777777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176"/>
        </w:trPr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589D9045" w14:textId="77777777" w:rsidR="00D64F55" w:rsidRPr="005176B2" w:rsidRDefault="00D64F55" w:rsidP="00D64F55">
            <w:pPr>
              <w:keepNext/>
              <w:keepLines/>
              <w:spacing w:before="80" w:after="80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B49669" w14:textId="77777777" w:rsidR="00D64F55" w:rsidRPr="005176B2" w:rsidRDefault="00D64F55" w:rsidP="00D64F55">
            <w:pPr>
              <w:keepNext/>
              <w:keepLines/>
              <w:spacing w:before="80" w:after="80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FB10D6" w14:textId="77777777" w:rsidR="00D64F55" w:rsidRPr="005176B2" w:rsidRDefault="00D64F55" w:rsidP="00D64F55">
            <w:pPr>
              <w:keepNext/>
              <w:keepLines/>
              <w:spacing w:before="80" w:after="80"/>
              <w:rPr>
                <w:rFonts w:ascii="Arial" w:hAnsi="Arial" w:cs="Arial"/>
              </w:rPr>
            </w:pPr>
          </w:p>
        </w:tc>
        <w:tc>
          <w:tcPr>
            <w:tcW w:w="53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C1C1A6" w14:textId="77777777" w:rsidR="00D64F55" w:rsidRPr="005176B2" w:rsidRDefault="00D64F55" w:rsidP="00D64F55">
            <w:pPr>
              <w:keepNext/>
              <w:keepLines/>
              <w:spacing w:before="80" w:after="80"/>
              <w:rPr>
                <w:rFonts w:ascii="Arial" w:hAnsi="Arial" w:cs="Arial"/>
              </w:rPr>
            </w:pPr>
          </w:p>
        </w:tc>
      </w:tr>
      <w:tr w:rsidR="00D64F55" w:rsidRPr="005176B2" w14:paraId="6267A032" w14:textId="7777777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176"/>
        </w:trPr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71E05701" w14:textId="77777777" w:rsidR="00D64F55" w:rsidRPr="005176B2" w:rsidRDefault="00D64F55" w:rsidP="00D64F55">
            <w:pPr>
              <w:keepNext/>
              <w:keepLines/>
              <w:spacing w:before="80" w:after="80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76ADEF" w14:textId="77777777" w:rsidR="00D64F55" w:rsidRPr="005176B2" w:rsidRDefault="00D64F55" w:rsidP="00D64F55">
            <w:pPr>
              <w:keepNext/>
              <w:keepLines/>
              <w:spacing w:before="80" w:after="80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FB8B4E" w14:textId="77777777" w:rsidR="00D64F55" w:rsidRPr="005176B2" w:rsidRDefault="00D64F55" w:rsidP="00D64F55">
            <w:pPr>
              <w:keepNext/>
              <w:keepLines/>
              <w:spacing w:before="80" w:after="80"/>
              <w:rPr>
                <w:rFonts w:ascii="Arial" w:hAnsi="Arial" w:cs="Arial"/>
              </w:rPr>
            </w:pPr>
          </w:p>
        </w:tc>
        <w:tc>
          <w:tcPr>
            <w:tcW w:w="53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1C153D" w14:textId="77777777" w:rsidR="00D64F55" w:rsidRPr="005176B2" w:rsidRDefault="00D64F55" w:rsidP="00D64F55">
            <w:pPr>
              <w:keepNext/>
              <w:keepLines/>
              <w:spacing w:before="80" w:after="80"/>
              <w:rPr>
                <w:rFonts w:ascii="Arial" w:hAnsi="Arial" w:cs="Arial"/>
              </w:rPr>
            </w:pPr>
          </w:p>
        </w:tc>
      </w:tr>
      <w:tr w:rsidR="00D64F55" w:rsidRPr="005176B2" w14:paraId="28725696" w14:textId="7777777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176"/>
        </w:trPr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3C79929A" w14:textId="77777777" w:rsidR="00D64F55" w:rsidRPr="005176B2" w:rsidRDefault="00D64F55" w:rsidP="00D64F55">
            <w:pPr>
              <w:keepNext/>
              <w:keepLines/>
              <w:spacing w:before="80" w:after="80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FA0220" w14:textId="77777777" w:rsidR="00D64F55" w:rsidRPr="005176B2" w:rsidRDefault="00D64F55" w:rsidP="00D64F55">
            <w:pPr>
              <w:keepNext/>
              <w:keepLines/>
              <w:spacing w:before="80" w:after="80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3059D7" w14:textId="77777777" w:rsidR="00D64F55" w:rsidRPr="005176B2" w:rsidRDefault="00D64F55" w:rsidP="00D64F55">
            <w:pPr>
              <w:keepNext/>
              <w:keepLines/>
              <w:spacing w:before="80" w:after="80"/>
              <w:rPr>
                <w:rFonts w:ascii="Arial" w:hAnsi="Arial" w:cs="Arial"/>
              </w:rPr>
            </w:pPr>
          </w:p>
        </w:tc>
        <w:tc>
          <w:tcPr>
            <w:tcW w:w="53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F39399" w14:textId="77777777" w:rsidR="00D64F55" w:rsidRPr="005176B2" w:rsidRDefault="00D64F55" w:rsidP="00D64F55">
            <w:pPr>
              <w:keepNext/>
              <w:keepLines/>
              <w:spacing w:before="80" w:after="80"/>
              <w:rPr>
                <w:rFonts w:ascii="Arial" w:hAnsi="Arial" w:cs="Arial"/>
              </w:rPr>
            </w:pPr>
          </w:p>
        </w:tc>
      </w:tr>
      <w:tr w:rsidR="00D64F55" w:rsidRPr="005176B2" w14:paraId="3F4D2C36" w14:textId="7777777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176"/>
        </w:trPr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457071AA" w14:textId="77777777" w:rsidR="00D64F55" w:rsidRPr="005176B2" w:rsidRDefault="00D64F55" w:rsidP="00D64F55">
            <w:pPr>
              <w:keepNext/>
              <w:keepLines/>
              <w:spacing w:before="80" w:after="80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C550F1" w14:textId="77777777" w:rsidR="00D64F55" w:rsidRPr="005176B2" w:rsidRDefault="00D64F55" w:rsidP="00D64F55">
            <w:pPr>
              <w:keepNext/>
              <w:keepLines/>
              <w:spacing w:before="80" w:after="80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BEDA48" w14:textId="77777777" w:rsidR="00D64F55" w:rsidRPr="005176B2" w:rsidRDefault="00D64F55" w:rsidP="00D64F55">
            <w:pPr>
              <w:keepNext/>
              <w:keepLines/>
              <w:spacing w:before="80" w:after="80"/>
              <w:rPr>
                <w:rFonts w:ascii="Arial" w:hAnsi="Arial" w:cs="Arial"/>
              </w:rPr>
            </w:pPr>
          </w:p>
        </w:tc>
        <w:tc>
          <w:tcPr>
            <w:tcW w:w="53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C8E6DB" w14:textId="77777777" w:rsidR="00D64F55" w:rsidRPr="005176B2" w:rsidRDefault="00D64F55" w:rsidP="00D64F55">
            <w:pPr>
              <w:keepNext/>
              <w:keepLines/>
              <w:spacing w:before="80" w:after="80"/>
              <w:rPr>
                <w:rFonts w:ascii="Arial" w:hAnsi="Arial" w:cs="Arial"/>
              </w:rPr>
            </w:pPr>
          </w:p>
        </w:tc>
      </w:tr>
      <w:tr w:rsidR="00D64F55" w:rsidRPr="005176B2" w14:paraId="510700E6" w14:textId="7777777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176"/>
        </w:trPr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0EA5E67E" w14:textId="77777777" w:rsidR="00D64F55" w:rsidRPr="005176B2" w:rsidRDefault="00D64F55" w:rsidP="00D64F55">
            <w:pPr>
              <w:keepNext/>
              <w:keepLines/>
              <w:spacing w:before="80" w:after="80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881F35" w14:textId="77777777" w:rsidR="00D64F55" w:rsidRPr="005176B2" w:rsidRDefault="00D64F55" w:rsidP="00D64F55">
            <w:pPr>
              <w:keepNext/>
              <w:keepLines/>
              <w:spacing w:before="80" w:after="80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21E6E8" w14:textId="77777777" w:rsidR="00D64F55" w:rsidRPr="005176B2" w:rsidRDefault="00D64F55" w:rsidP="00D64F55">
            <w:pPr>
              <w:keepNext/>
              <w:keepLines/>
              <w:spacing w:before="80" w:after="80"/>
              <w:rPr>
                <w:rFonts w:ascii="Arial" w:hAnsi="Arial" w:cs="Arial"/>
              </w:rPr>
            </w:pPr>
          </w:p>
        </w:tc>
        <w:tc>
          <w:tcPr>
            <w:tcW w:w="53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A42407" w14:textId="77777777" w:rsidR="00D64F55" w:rsidRPr="005176B2" w:rsidRDefault="00D64F55" w:rsidP="00D64F55">
            <w:pPr>
              <w:keepNext/>
              <w:keepLines/>
              <w:spacing w:before="80" w:after="80"/>
              <w:rPr>
                <w:rFonts w:ascii="Arial" w:hAnsi="Arial" w:cs="Arial"/>
              </w:rPr>
            </w:pPr>
          </w:p>
        </w:tc>
      </w:tr>
      <w:tr w:rsidR="00D64F55" w:rsidRPr="005176B2" w14:paraId="2C0E76BE" w14:textId="7777777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176"/>
        </w:trPr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14BA6806" w14:textId="77777777" w:rsidR="00D64F55" w:rsidRPr="005176B2" w:rsidRDefault="00D64F55" w:rsidP="00D64F55">
            <w:pPr>
              <w:keepNext/>
              <w:keepLines/>
              <w:spacing w:before="80" w:after="80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357A4E" w14:textId="77777777" w:rsidR="00D64F55" w:rsidRPr="005176B2" w:rsidRDefault="00D64F55" w:rsidP="00D64F55">
            <w:pPr>
              <w:keepNext/>
              <w:keepLines/>
              <w:spacing w:before="80" w:after="80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A1F127" w14:textId="77777777" w:rsidR="00D64F55" w:rsidRPr="005176B2" w:rsidRDefault="00D64F55" w:rsidP="00D64F55">
            <w:pPr>
              <w:keepNext/>
              <w:keepLines/>
              <w:spacing w:before="80" w:after="80"/>
              <w:rPr>
                <w:rFonts w:ascii="Arial" w:hAnsi="Arial" w:cs="Arial"/>
              </w:rPr>
            </w:pPr>
          </w:p>
        </w:tc>
        <w:tc>
          <w:tcPr>
            <w:tcW w:w="53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AD57D0" w14:textId="77777777" w:rsidR="00D64F55" w:rsidRPr="005176B2" w:rsidRDefault="00D64F55" w:rsidP="00D64F55">
            <w:pPr>
              <w:keepNext/>
              <w:keepLines/>
              <w:spacing w:before="80" w:after="80"/>
              <w:rPr>
                <w:rFonts w:ascii="Arial" w:hAnsi="Arial" w:cs="Arial"/>
              </w:rPr>
            </w:pPr>
          </w:p>
        </w:tc>
      </w:tr>
      <w:tr w:rsidR="00D64F55" w:rsidRPr="005176B2" w14:paraId="539AC874" w14:textId="7777777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176"/>
        </w:trPr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41EE28FF" w14:textId="77777777" w:rsidR="00D64F55" w:rsidRPr="005176B2" w:rsidRDefault="00D64F55" w:rsidP="00D64F55">
            <w:pPr>
              <w:keepNext/>
              <w:keepLines/>
              <w:spacing w:before="80" w:after="80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A78D89" w14:textId="77777777" w:rsidR="00D64F55" w:rsidRPr="005176B2" w:rsidRDefault="00D64F55" w:rsidP="00D64F55">
            <w:pPr>
              <w:keepNext/>
              <w:keepLines/>
              <w:spacing w:before="80" w:after="80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EDA4DF" w14:textId="77777777" w:rsidR="00D64F55" w:rsidRPr="005176B2" w:rsidRDefault="00D64F55" w:rsidP="00D64F55">
            <w:pPr>
              <w:keepNext/>
              <w:keepLines/>
              <w:spacing w:before="80" w:after="80"/>
              <w:rPr>
                <w:rFonts w:ascii="Arial" w:hAnsi="Arial" w:cs="Arial"/>
              </w:rPr>
            </w:pPr>
          </w:p>
        </w:tc>
        <w:tc>
          <w:tcPr>
            <w:tcW w:w="53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DAF29F" w14:textId="77777777" w:rsidR="00D64F55" w:rsidRPr="005176B2" w:rsidRDefault="00D64F55" w:rsidP="00D64F55">
            <w:pPr>
              <w:keepNext/>
              <w:keepLines/>
              <w:spacing w:before="80" w:after="80"/>
              <w:rPr>
                <w:rFonts w:ascii="Arial" w:hAnsi="Arial" w:cs="Arial"/>
              </w:rPr>
            </w:pPr>
          </w:p>
        </w:tc>
      </w:tr>
      <w:tr w:rsidR="00D64F55" w:rsidRPr="005176B2" w14:paraId="371B78BA" w14:textId="7777777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176"/>
        </w:trPr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7408EC5E" w14:textId="77777777" w:rsidR="00D64F55" w:rsidRPr="005176B2" w:rsidRDefault="00D64F55" w:rsidP="00D64F55">
            <w:pPr>
              <w:keepNext/>
              <w:keepLines/>
              <w:spacing w:before="80" w:after="80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60D760" w14:textId="77777777" w:rsidR="00D64F55" w:rsidRPr="005176B2" w:rsidRDefault="00D64F55" w:rsidP="00D64F55">
            <w:pPr>
              <w:keepNext/>
              <w:keepLines/>
              <w:spacing w:before="80" w:after="80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332FDA" w14:textId="77777777" w:rsidR="00D64F55" w:rsidRPr="005176B2" w:rsidRDefault="00D64F55" w:rsidP="00D64F55">
            <w:pPr>
              <w:keepNext/>
              <w:keepLines/>
              <w:spacing w:before="80" w:after="80"/>
              <w:rPr>
                <w:rFonts w:ascii="Arial" w:hAnsi="Arial" w:cs="Arial"/>
              </w:rPr>
            </w:pPr>
          </w:p>
        </w:tc>
        <w:tc>
          <w:tcPr>
            <w:tcW w:w="53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BF9DF5" w14:textId="77777777" w:rsidR="00D64F55" w:rsidRPr="005176B2" w:rsidRDefault="00D64F55" w:rsidP="00D64F55">
            <w:pPr>
              <w:keepNext/>
              <w:keepLines/>
              <w:spacing w:before="80" w:after="80"/>
              <w:rPr>
                <w:rFonts w:ascii="Arial" w:hAnsi="Arial" w:cs="Arial"/>
              </w:rPr>
            </w:pPr>
          </w:p>
        </w:tc>
      </w:tr>
      <w:tr w:rsidR="00D64F55" w:rsidRPr="005176B2" w14:paraId="0F247D54" w14:textId="7777777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176"/>
        </w:trPr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33F33E4E" w14:textId="77777777" w:rsidR="00D64F55" w:rsidRPr="005176B2" w:rsidRDefault="00D64F55" w:rsidP="00D64F55">
            <w:pPr>
              <w:keepNext/>
              <w:keepLines/>
              <w:spacing w:before="80" w:after="80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A9FBCC" w14:textId="77777777" w:rsidR="00D64F55" w:rsidRPr="005176B2" w:rsidRDefault="00D64F55" w:rsidP="00D64F55">
            <w:pPr>
              <w:keepNext/>
              <w:keepLines/>
              <w:spacing w:before="80" w:after="80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2D8332" w14:textId="77777777" w:rsidR="00D64F55" w:rsidRPr="005176B2" w:rsidRDefault="00D64F55" w:rsidP="00D64F55">
            <w:pPr>
              <w:keepNext/>
              <w:keepLines/>
              <w:spacing w:before="80" w:after="80"/>
              <w:rPr>
                <w:rFonts w:ascii="Arial" w:hAnsi="Arial" w:cs="Arial"/>
              </w:rPr>
            </w:pPr>
          </w:p>
        </w:tc>
        <w:tc>
          <w:tcPr>
            <w:tcW w:w="53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0EF6F2" w14:textId="77777777" w:rsidR="00D64F55" w:rsidRPr="005176B2" w:rsidRDefault="00D64F55" w:rsidP="00D64F55">
            <w:pPr>
              <w:keepNext/>
              <w:keepLines/>
              <w:spacing w:before="80" w:after="80"/>
              <w:rPr>
                <w:rFonts w:ascii="Arial" w:hAnsi="Arial" w:cs="Arial"/>
              </w:rPr>
            </w:pPr>
          </w:p>
        </w:tc>
      </w:tr>
      <w:tr w:rsidR="00D64F55" w:rsidRPr="005176B2" w14:paraId="3B95BFB7" w14:textId="7777777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176"/>
        </w:trPr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05E8CA13" w14:textId="77777777" w:rsidR="00D64F55" w:rsidRPr="005176B2" w:rsidRDefault="00D64F55" w:rsidP="00D64F55">
            <w:pPr>
              <w:keepNext/>
              <w:keepLines/>
              <w:spacing w:before="80" w:after="80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9CE41D" w14:textId="77777777" w:rsidR="00D64F55" w:rsidRPr="005176B2" w:rsidRDefault="00D64F55" w:rsidP="00D64F55">
            <w:pPr>
              <w:keepNext/>
              <w:keepLines/>
              <w:spacing w:before="80" w:after="80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E802A0" w14:textId="77777777" w:rsidR="00D64F55" w:rsidRPr="005176B2" w:rsidRDefault="00D64F55" w:rsidP="00D64F55">
            <w:pPr>
              <w:keepNext/>
              <w:keepLines/>
              <w:spacing w:before="80" w:after="80"/>
              <w:rPr>
                <w:rFonts w:ascii="Arial" w:hAnsi="Arial" w:cs="Arial"/>
              </w:rPr>
            </w:pPr>
          </w:p>
        </w:tc>
        <w:tc>
          <w:tcPr>
            <w:tcW w:w="53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B9A904" w14:textId="77777777" w:rsidR="00D64F55" w:rsidRPr="005176B2" w:rsidRDefault="00D64F55" w:rsidP="00D64F55">
            <w:pPr>
              <w:keepNext/>
              <w:keepLines/>
              <w:spacing w:before="80" w:after="80"/>
              <w:rPr>
                <w:rFonts w:ascii="Arial" w:hAnsi="Arial" w:cs="Arial"/>
              </w:rPr>
            </w:pPr>
          </w:p>
        </w:tc>
      </w:tr>
      <w:tr w:rsidR="00D64F55" w:rsidRPr="005176B2" w14:paraId="4B26F704" w14:textId="7777777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176"/>
        </w:trPr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7AE8B155" w14:textId="77777777" w:rsidR="00D64F55" w:rsidRPr="005176B2" w:rsidRDefault="00D64F55" w:rsidP="00D64F55">
            <w:pPr>
              <w:keepNext/>
              <w:keepLines/>
              <w:spacing w:before="80" w:after="80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E8129F" w14:textId="77777777" w:rsidR="00D64F55" w:rsidRPr="005176B2" w:rsidRDefault="00D64F55" w:rsidP="00D64F55">
            <w:pPr>
              <w:keepNext/>
              <w:keepLines/>
              <w:spacing w:before="80" w:after="80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1F4AA2" w14:textId="77777777" w:rsidR="00D64F55" w:rsidRPr="005176B2" w:rsidRDefault="00D64F55" w:rsidP="00D64F55">
            <w:pPr>
              <w:keepNext/>
              <w:keepLines/>
              <w:spacing w:before="80" w:after="80"/>
              <w:rPr>
                <w:rFonts w:ascii="Arial" w:hAnsi="Arial" w:cs="Arial"/>
              </w:rPr>
            </w:pPr>
          </w:p>
        </w:tc>
        <w:tc>
          <w:tcPr>
            <w:tcW w:w="53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7EFFC5" w14:textId="77777777" w:rsidR="00D64F55" w:rsidRPr="005176B2" w:rsidRDefault="00D64F55" w:rsidP="00D64F55">
            <w:pPr>
              <w:keepNext/>
              <w:keepLines/>
              <w:spacing w:before="80" w:after="80"/>
              <w:rPr>
                <w:rFonts w:ascii="Arial" w:hAnsi="Arial" w:cs="Arial"/>
              </w:rPr>
            </w:pPr>
          </w:p>
        </w:tc>
      </w:tr>
      <w:tr w:rsidR="00D64F55" w:rsidRPr="005176B2" w14:paraId="2435D582" w14:textId="7777777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176"/>
        </w:trPr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30DF351D" w14:textId="77777777" w:rsidR="00D64F55" w:rsidRPr="005176B2" w:rsidRDefault="00D64F55" w:rsidP="00D64F55">
            <w:pPr>
              <w:keepNext/>
              <w:keepLines/>
              <w:spacing w:before="80" w:after="80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055925" w14:textId="77777777" w:rsidR="00D64F55" w:rsidRPr="005176B2" w:rsidRDefault="00D64F55" w:rsidP="00D64F55">
            <w:pPr>
              <w:keepNext/>
              <w:keepLines/>
              <w:spacing w:before="80" w:after="80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39E8D0" w14:textId="77777777" w:rsidR="00D64F55" w:rsidRPr="005176B2" w:rsidRDefault="00D64F55" w:rsidP="00D64F55">
            <w:pPr>
              <w:keepNext/>
              <w:keepLines/>
              <w:spacing w:before="80" w:after="80"/>
              <w:rPr>
                <w:rFonts w:ascii="Arial" w:hAnsi="Arial" w:cs="Arial"/>
              </w:rPr>
            </w:pPr>
          </w:p>
        </w:tc>
        <w:tc>
          <w:tcPr>
            <w:tcW w:w="53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A53D83" w14:textId="77777777" w:rsidR="00D64F55" w:rsidRPr="005176B2" w:rsidRDefault="00D64F55" w:rsidP="00D64F55">
            <w:pPr>
              <w:keepNext/>
              <w:keepLines/>
              <w:spacing w:before="80" w:after="80"/>
              <w:rPr>
                <w:rFonts w:ascii="Arial" w:hAnsi="Arial" w:cs="Arial"/>
              </w:rPr>
            </w:pPr>
          </w:p>
        </w:tc>
      </w:tr>
      <w:tr w:rsidR="00D64F55" w:rsidRPr="005176B2" w14:paraId="4370D54C" w14:textId="7777777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176"/>
        </w:trPr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404CAD13" w14:textId="77777777" w:rsidR="00D64F55" w:rsidRPr="005176B2" w:rsidRDefault="00D64F55" w:rsidP="00D64F55">
            <w:pPr>
              <w:keepNext/>
              <w:keepLines/>
              <w:spacing w:before="80" w:after="80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988B5E" w14:textId="77777777" w:rsidR="00D64F55" w:rsidRPr="005176B2" w:rsidRDefault="00D64F55" w:rsidP="00D64F55">
            <w:pPr>
              <w:keepNext/>
              <w:keepLines/>
              <w:spacing w:before="80" w:after="80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276A57" w14:textId="77777777" w:rsidR="00D64F55" w:rsidRPr="005176B2" w:rsidRDefault="00D64F55" w:rsidP="00D64F55">
            <w:pPr>
              <w:keepNext/>
              <w:keepLines/>
              <w:spacing w:before="80" w:after="80"/>
              <w:rPr>
                <w:rFonts w:ascii="Arial" w:hAnsi="Arial" w:cs="Arial"/>
              </w:rPr>
            </w:pPr>
          </w:p>
        </w:tc>
        <w:tc>
          <w:tcPr>
            <w:tcW w:w="53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277999" w14:textId="77777777" w:rsidR="00D64F55" w:rsidRPr="005176B2" w:rsidRDefault="00D64F55" w:rsidP="00D64F55">
            <w:pPr>
              <w:keepNext/>
              <w:keepLines/>
              <w:spacing w:before="80" w:after="80"/>
              <w:rPr>
                <w:rFonts w:ascii="Arial" w:hAnsi="Arial" w:cs="Arial"/>
              </w:rPr>
            </w:pPr>
          </w:p>
        </w:tc>
      </w:tr>
      <w:tr w:rsidR="00D64F55" w:rsidRPr="005176B2" w14:paraId="792079ED" w14:textId="7777777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176"/>
        </w:trPr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5AB3A1F8" w14:textId="77777777" w:rsidR="00D64F55" w:rsidRPr="005176B2" w:rsidRDefault="00D64F55" w:rsidP="00D64F55">
            <w:pPr>
              <w:keepNext/>
              <w:keepLines/>
              <w:spacing w:before="80" w:after="80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598D5F" w14:textId="77777777" w:rsidR="00D64F55" w:rsidRPr="005176B2" w:rsidRDefault="00D64F55" w:rsidP="00D64F55">
            <w:pPr>
              <w:keepNext/>
              <w:keepLines/>
              <w:spacing w:before="80" w:after="80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914D07" w14:textId="77777777" w:rsidR="00D64F55" w:rsidRPr="005176B2" w:rsidRDefault="00D64F55" w:rsidP="00D64F55">
            <w:pPr>
              <w:keepNext/>
              <w:keepLines/>
              <w:spacing w:before="80" w:after="80"/>
              <w:rPr>
                <w:rFonts w:ascii="Arial" w:hAnsi="Arial" w:cs="Arial"/>
              </w:rPr>
            </w:pPr>
          </w:p>
        </w:tc>
        <w:tc>
          <w:tcPr>
            <w:tcW w:w="53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44E561" w14:textId="77777777" w:rsidR="00D64F55" w:rsidRPr="005176B2" w:rsidRDefault="00D64F55" w:rsidP="00D64F55">
            <w:pPr>
              <w:keepNext/>
              <w:keepLines/>
              <w:spacing w:before="80" w:after="80"/>
              <w:rPr>
                <w:rFonts w:ascii="Arial" w:hAnsi="Arial" w:cs="Arial"/>
              </w:rPr>
            </w:pPr>
          </w:p>
        </w:tc>
      </w:tr>
      <w:tr w:rsidR="00D64F55" w:rsidRPr="005176B2" w14:paraId="65053F44" w14:textId="7777777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176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DF26212" w14:textId="77777777" w:rsidR="00D64F55" w:rsidRPr="005176B2" w:rsidRDefault="00D64F55" w:rsidP="00D64F55">
            <w:pPr>
              <w:keepNext/>
              <w:keepLines/>
              <w:spacing w:before="80" w:after="80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A938D0" w14:textId="77777777" w:rsidR="00D64F55" w:rsidRPr="005176B2" w:rsidRDefault="00D64F55" w:rsidP="00D64F55">
            <w:pPr>
              <w:keepNext/>
              <w:keepLines/>
              <w:spacing w:before="80" w:after="80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F5492C" w14:textId="77777777" w:rsidR="00D64F55" w:rsidRPr="005176B2" w:rsidRDefault="00D64F55" w:rsidP="00D64F55">
            <w:pPr>
              <w:keepNext/>
              <w:keepLines/>
              <w:spacing w:before="80" w:after="80"/>
              <w:rPr>
                <w:rFonts w:ascii="Arial" w:hAnsi="Arial" w:cs="Arial"/>
              </w:rPr>
            </w:pPr>
          </w:p>
        </w:tc>
        <w:tc>
          <w:tcPr>
            <w:tcW w:w="538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104ED01" w14:textId="77777777" w:rsidR="00D64F55" w:rsidRPr="005176B2" w:rsidRDefault="00D64F55" w:rsidP="00D64F55">
            <w:pPr>
              <w:keepNext/>
              <w:keepLines/>
              <w:spacing w:before="80" w:after="80"/>
              <w:rPr>
                <w:rFonts w:ascii="Arial" w:hAnsi="Arial" w:cs="Arial"/>
              </w:rPr>
            </w:pPr>
          </w:p>
        </w:tc>
      </w:tr>
    </w:tbl>
    <w:p w14:paraId="1558EFF1" w14:textId="77777777" w:rsidR="00294DE9" w:rsidRPr="005176B2" w:rsidRDefault="004D67D5" w:rsidP="00640DC2">
      <w:pPr>
        <w:keepNext/>
        <w:keepLines/>
        <w:spacing w:before="80" w:after="80"/>
        <w:jc w:val="both"/>
        <w:rPr>
          <w:rFonts w:ascii="Arial" w:hAnsi="Arial" w:cs="Arial"/>
          <w:b/>
          <w:sz w:val="24"/>
          <w:szCs w:val="24"/>
        </w:rPr>
      </w:pPr>
      <w:r w:rsidRPr="005176B2">
        <w:rPr>
          <w:rFonts w:ascii="Arial" w:hAnsi="Arial" w:cs="Arial"/>
          <w:b/>
          <w:sz w:val="24"/>
          <w:szCs w:val="24"/>
        </w:rPr>
        <w:br w:type="page"/>
      </w:r>
    </w:p>
    <w:p w14:paraId="0FF9BB08" w14:textId="1E35EE52" w:rsidR="00712EA5" w:rsidRPr="005176B2" w:rsidRDefault="00376864" w:rsidP="00640DC2">
      <w:pPr>
        <w:keepNext/>
        <w:keepLines/>
        <w:spacing w:before="80" w:after="8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INDEX</w:t>
      </w:r>
    </w:p>
    <w:p w14:paraId="71997DCD" w14:textId="77777777" w:rsidR="00583642" w:rsidRPr="005176B2" w:rsidRDefault="00583642" w:rsidP="00640DC2">
      <w:pPr>
        <w:pStyle w:val="kapak-2"/>
        <w:spacing w:before="80" w:after="80"/>
        <w:rPr>
          <w:rFonts w:cs="Arial"/>
          <w:lang w:val="tr-TR"/>
        </w:rPr>
      </w:pPr>
    </w:p>
    <w:p w14:paraId="0FD4F029" w14:textId="6A73B5C8" w:rsidR="00414ABD" w:rsidRDefault="000319AD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eastAsia="tr-TR"/>
          <w14:ligatures w14:val="standardContextual"/>
        </w:rPr>
      </w:pPr>
      <w:r w:rsidRPr="007279E5">
        <w:rPr>
          <w:lang w:val="en-US"/>
        </w:rPr>
        <w:fldChar w:fldCharType="begin"/>
      </w:r>
      <w:r w:rsidRPr="007279E5">
        <w:rPr>
          <w:lang w:val="en-US"/>
        </w:rPr>
        <w:instrText>TOC \o "1-5"</w:instrText>
      </w:r>
      <w:r w:rsidRPr="007279E5">
        <w:rPr>
          <w:lang w:val="en-US"/>
        </w:rPr>
        <w:fldChar w:fldCharType="separate"/>
      </w:r>
      <w:r w:rsidR="00414ABD" w:rsidRPr="00ED7ED2">
        <w:rPr>
          <w:i/>
        </w:rPr>
        <w:t>1</w:t>
      </w:r>
      <w:r w:rsidR="00414ABD">
        <w:rPr>
          <w:rFonts w:asciiTheme="minorHAnsi" w:eastAsiaTheme="minorEastAsia" w:hAnsiTheme="minorHAnsi" w:cstheme="minorBidi"/>
          <w:kern w:val="2"/>
          <w:sz w:val="24"/>
          <w:szCs w:val="24"/>
          <w:lang w:eastAsia="tr-TR"/>
          <w14:ligatures w14:val="standardContextual"/>
        </w:rPr>
        <w:tab/>
      </w:r>
      <w:r w:rsidR="00414ABD">
        <w:t>GENERAL FEATURES</w:t>
      </w:r>
      <w:r w:rsidR="00414ABD">
        <w:tab/>
      </w:r>
      <w:r w:rsidR="00414ABD">
        <w:fldChar w:fldCharType="begin"/>
      </w:r>
      <w:r w:rsidR="00414ABD">
        <w:instrText xml:space="preserve"> PAGEREF _Toc226288289 \h </w:instrText>
      </w:r>
      <w:r w:rsidR="00414ABD">
        <w:fldChar w:fldCharType="separate"/>
      </w:r>
      <w:r w:rsidR="00414ABD">
        <w:t>5</w:t>
      </w:r>
      <w:r w:rsidR="00414ABD">
        <w:fldChar w:fldCharType="end"/>
      </w:r>
    </w:p>
    <w:p w14:paraId="770E1854" w14:textId="67647AF8" w:rsidR="00414ABD" w:rsidRDefault="00414ABD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eastAsia="tr-TR"/>
          <w14:ligatures w14:val="standardContextual"/>
        </w:rPr>
      </w:pPr>
      <w:r w:rsidRPr="00ED7ED2">
        <w:t>2</w:t>
      </w:r>
      <w:r>
        <w:rPr>
          <w:rFonts w:asciiTheme="minorHAnsi" w:eastAsiaTheme="minorEastAsia" w:hAnsiTheme="minorHAnsi" w:cstheme="minorBidi"/>
          <w:kern w:val="2"/>
          <w:sz w:val="24"/>
          <w:szCs w:val="24"/>
          <w:lang w:eastAsia="tr-TR"/>
          <w14:ligatures w14:val="standardContextual"/>
        </w:rPr>
        <w:tab/>
      </w:r>
      <w:r>
        <w:t>SYSTEM OVERVIEW</w:t>
      </w:r>
      <w:r>
        <w:tab/>
      </w:r>
      <w:r>
        <w:fldChar w:fldCharType="begin"/>
      </w:r>
      <w:r>
        <w:instrText xml:space="preserve"> PAGEREF _Toc226288290 \h </w:instrText>
      </w:r>
      <w:r>
        <w:fldChar w:fldCharType="separate"/>
      </w:r>
      <w:r>
        <w:t>6</w:t>
      </w:r>
      <w:r>
        <w:fldChar w:fldCharType="end"/>
      </w:r>
    </w:p>
    <w:p w14:paraId="72C83AA2" w14:textId="506C4251" w:rsidR="00414ABD" w:rsidRDefault="00414ABD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eastAsia="tr-TR"/>
          <w14:ligatures w14:val="standardContextual"/>
        </w:rPr>
      </w:pPr>
      <w:r>
        <w:t>3</w:t>
      </w:r>
      <w:r>
        <w:rPr>
          <w:rFonts w:asciiTheme="minorHAnsi" w:eastAsiaTheme="minorEastAsia" w:hAnsiTheme="minorHAnsi" w:cstheme="minorBidi"/>
          <w:kern w:val="2"/>
          <w:sz w:val="24"/>
          <w:szCs w:val="24"/>
          <w:lang w:eastAsia="tr-TR"/>
          <w14:ligatures w14:val="standardContextual"/>
        </w:rPr>
        <w:tab/>
      </w:r>
      <w:r>
        <w:t>TECHNICAL SPECIFICATIONS</w:t>
      </w:r>
      <w:r>
        <w:tab/>
      </w:r>
      <w:r>
        <w:fldChar w:fldCharType="begin"/>
      </w:r>
      <w:r>
        <w:instrText xml:space="preserve"> PAGEREF _Toc226288291 \h </w:instrText>
      </w:r>
      <w:r>
        <w:fldChar w:fldCharType="separate"/>
      </w:r>
      <w:r>
        <w:t>7</w:t>
      </w:r>
      <w:r>
        <w:fldChar w:fldCharType="end"/>
      </w:r>
    </w:p>
    <w:p w14:paraId="067E5D41" w14:textId="77928776" w:rsidR="00414ABD" w:rsidRDefault="00414ABD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eastAsia="tr-TR"/>
          <w14:ligatures w14:val="standardContextual"/>
        </w:rPr>
      </w:pPr>
      <w:r>
        <w:t>3.1</w:t>
      </w:r>
      <w:r>
        <w:rPr>
          <w:rFonts w:asciiTheme="minorHAnsi" w:eastAsiaTheme="minorEastAsia" w:hAnsiTheme="minorHAnsi" w:cstheme="minorBidi"/>
          <w:kern w:val="2"/>
          <w:sz w:val="24"/>
          <w:szCs w:val="24"/>
          <w:lang w:eastAsia="tr-TR"/>
          <w14:ligatures w14:val="standardContextual"/>
        </w:rPr>
        <w:tab/>
      </w:r>
      <w:r>
        <w:t>Input Supply</w:t>
      </w:r>
      <w:r>
        <w:tab/>
      </w:r>
      <w:r>
        <w:fldChar w:fldCharType="begin"/>
      </w:r>
      <w:r>
        <w:instrText xml:space="preserve"> PAGEREF _Toc226288292 \h </w:instrText>
      </w:r>
      <w:r>
        <w:fldChar w:fldCharType="separate"/>
      </w:r>
      <w:r>
        <w:t>7</w:t>
      </w:r>
      <w:r>
        <w:fldChar w:fldCharType="end"/>
      </w:r>
    </w:p>
    <w:p w14:paraId="38CC3897" w14:textId="4842C030" w:rsidR="00414ABD" w:rsidRDefault="00414ABD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eastAsia="tr-TR"/>
          <w14:ligatures w14:val="standardContextual"/>
        </w:rPr>
      </w:pPr>
      <w:r>
        <w:t>3.2</w:t>
      </w:r>
      <w:r>
        <w:rPr>
          <w:rFonts w:asciiTheme="minorHAnsi" w:eastAsiaTheme="minorEastAsia" w:hAnsiTheme="minorHAnsi" w:cstheme="minorBidi"/>
          <w:kern w:val="2"/>
          <w:sz w:val="24"/>
          <w:szCs w:val="24"/>
          <w:lang w:eastAsia="tr-TR"/>
          <w14:ligatures w14:val="standardContextual"/>
        </w:rPr>
        <w:tab/>
      </w:r>
      <w:r>
        <w:t>Output Options</w:t>
      </w:r>
      <w:r>
        <w:tab/>
      </w:r>
      <w:r>
        <w:fldChar w:fldCharType="begin"/>
      </w:r>
      <w:r>
        <w:instrText xml:space="preserve"> PAGEREF _Toc226288293 \h </w:instrText>
      </w:r>
      <w:r>
        <w:fldChar w:fldCharType="separate"/>
      </w:r>
      <w:r>
        <w:t>7</w:t>
      </w:r>
      <w:r>
        <w:fldChar w:fldCharType="end"/>
      </w:r>
    </w:p>
    <w:p w14:paraId="0DA3D89E" w14:textId="2F04D626" w:rsidR="00414ABD" w:rsidRDefault="00414ABD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eastAsia="tr-TR"/>
          <w14:ligatures w14:val="standardContextual"/>
        </w:rPr>
      </w:pPr>
      <w:r w:rsidRPr="00ED7ED2">
        <w:rPr>
          <w:rFonts w:asciiTheme="minorBidi" w:hAnsiTheme="minorBidi" w:cstheme="minorBidi"/>
        </w:rPr>
        <w:t>4</w:t>
      </w:r>
      <w:r>
        <w:rPr>
          <w:rFonts w:asciiTheme="minorHAnsi" w:eastAsiaTheme="minorEastAsia" w:hAnsiTheme="minorHAnsi" w:cstheme="minorBidi"/>
          <w:kern w:val="2"/>
          <w:sz w:val="24"/>
          <w:szCs w:val="24"/>
          <w:lang w:eastAsia="tr-TR"/>
          <w14:ligatures w14:val="standardContextual"/>
        </w:rPr>
        <w:tab/>
      </w:r>
      <w:r w:rsidRPr="00ED7ED2">
        <w:rPr>
          <w:rFonts w:asciiTheme="minorBidi" w:hAnsiTheme="minorBidi" w:cstheme="minorBidi"/>
        </w:rPr>
        <w:t>TERMINOLOGY</w:t>
      </w:r>
      <w:r>
        <w:tab/>
      </w:r>
      <w:r>
        <w:fldChar w:fldCharType="begin"/>
      </w:r>
      <w:r>
        <w:instrText xml:space="preserve"> PAGEREF _Toc226288294 \h </w:instrText>
      </w:r>
      <w:r>
        <w:fldChar w:fldCharType="separate"/>
      </w:r>
      <w:r>
        <w:t>8</w:t>
      </w:r>
      <w:r>
        <w:fldChar w:fldCharType="end"/>
      </w:r>
    </w:p>
    <w:p w14:paraId="61B9DE1E" w14:textId="54C4995A" w:rsidR="00414ABD" w:rsidRDefault="00414ABD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eastAsia="tr-TR"/>
          <w14:ligatures w14:val="standardContextual"/>
        </w:rPr>
      </w:pPr>
      <w:r w:rsidRPr="00ED7ED2">
        <w:rPr>
          <w:rFonts w:asciiTheme="minorBidi" w:hAnsiTheme="minorBidi" w:cstheme="minorBidi"/>
        </w:rPr>
        <w:t>5</w:t>
      </w:r>
      <w:r>
        <w:rPr>
          <w:rFonts w:asciiTheme="minorHAnsi" w:eastAsiaTheme="minorEastAsia" w:hAnsiTheme="minorHAnsi" w:cstheme="minorBidi"/>
          <w:kern w:val="2"/>
          <w:sz w:val="24"/>
          <w:szCs w:val="24"/>
          <w:lang w:eastAsia="tr-TR"/>
          <w14:ligatures w14:val="standardContextual"/>
        </w:rPr>
        <w:tab/>
      </w:r>
      <w:r w:rsidRPr="00ED7ED2">
        <w:rPr>
          <w:rFonts w:asciiTheme="minorBidi" w:hAnsiTheme="minorBidi" w:cstheme="minorBidi"/>
        </w:rPr>
        <w:t>DİMENSİONS (in mm)</w:t>
      </w:r>
      <w:r>
        <w:tab/>
      </w:r>
      <w:r>
        <w:fldChar w:fldCharType="begin"/>
      </w:r>
      <w:r>
        <w:instrText xml:space="preserve"> PAGEREF _Toc226288295 \h </w:instrText>
      </w:r>
      <w:r>
        <w:fldChar w:fldCharType="separate"/>
      </w:r>
      <w:r>
        <w:t>9</w:t>
      </w:r>
      <w:r>
        <w:fldChar w:fldCharType="end"/>
      </w:r>
    </w:p>
    <w:p w14:paraId="328B11FF" w14:textId="35C7E3F4" w:rsidR="00414ABD" w:rsidRDefault="00414ABD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eastAsia="tr-TR"/>
          <w14:ligatures w14:val="standardContextual"/>
        </w:rPr>
      </w:pPr>
      <w:r w:rsidRPr="00ED7ED2">
        <w:rPr>
          <w:rFonts w:asciiTheme="minorBidi" w:hAnsiTheme="minorBidi" w:cstheme="minorBidi"/>
        </w:rPr>
        <w:t>6</w:t>
      </w:r>
      <w:r>
        <w:rPr>
          <w:rFonts w:asciiTheme="minorHAnsi" w:eastAsiaTheme="minorEastAsia" w:hAnsiTheme="minorHAnsi" w:cstheme="minorBidi"/>
          <w:kern w:val="2"/>
          <w:sz w:val="24"/>
          <w:szCs w:val="24"/>
          <w:lang w:eastAsia="tr-TR"/>
          <w14:ligatures w14:val="standardContextual"/>
        </w:rPr>
        <w:tab/>
      </w:r>
      <w:r w:rsidRPr="00ED7ED2">
        <w:rPr>
          <w:rFonts w:asciiTheme="minorBidi" w:hAnsiTheme="minorBidi" w:cstheme="minorBidi"/>
        </w:rPr>
        <w:t>NOTES</w:t>
      </w:r>
      <w:r>
        <w:tab/>
      </w:r>
      <w:r>
        <w:fldChar w:fldCharType="begin"/>
      </w:r>
      <w:r>
        <w:instrText xml:space="preserve"> PAGEREF _Toc226288296 \h </w:instrText>
      </w:r>
      <w:r>
        <w:fldChar w:fldCharType="separate"/>
      </w:r>
      <w:r>
        <w:t>9</w:t>
      </w:r>
      <w:r>
        <w:fldChar w:fldCharType="end"/>
      </w:r>
    </w:p>
    <w:p w14:paraId="1C3E2919" w14:textId="78BEFB3A" w:rsidR="00414ABD" w:rsidRDefault="00414ABD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eastAsia="tr-TR"/>
          <w14:ligatures w14:val="standardContextual"/>
        </w:rPr>
      </w:pPr>
      <w:r w:rsidRPr="00ED7ED2">
        <w:rPr>
          <w:rFonts w:asciiTheme="minorBidi" w:hAnsiTheme="minorBidi" w:cstheme="minorBidi"/>
        </w:rPr>
        <w:t>7</w:t>
      </w:r>
      <w:r>
        <w:rPr>
          <w:rFonts w:asciiTheme="minorHAnsi" w:eastAsiaTheme="minorEastAsia" w:hAnsiTheme="minorHAnsi" w:cstheme="minorBidi"/>
          <w:kern w:val="2"/>
          <w:sz w:val="24"/>
          <w:szCs w:val="24"/>
          <w:lang w:eastAsia="tr-TR"/>
          <w14:ligatures w14:val="standardContextual"/>
        </w:rPr>
        <w:tab/>
      </w:r>
      <w:r w:rsidRPr="00ED7ED2">
        <w:rPr>
          <w:rFonts w:asciiTheme="minorBidi" w:hAnsiTheme="minorBidi" w:cstheme="minorBidi"/>
        </w:rPr>
        <w:t>APPENDICES</w:t>
      </w:r>
      <w:r>
        <w:tab/>
      </w:r>
      <w:r>
        <w:fldChar w:fldCharType="begin"/>
      </w:r>
      <w:r>
        <w:instrText xml:space="preserve"> PAGEREF _Toc226288297 \h </w:instrText>
      </w:r>
      <w:r>
        <w:fldChar w:fldCharType="separate"/>
      </w:r>
      <w:r>
        <w:t>9</w:t>
      </w:r>
      <w:r>
        <w:fldChar w:fldCharType="end"/>
      </w:r>
    </w:p>
    <w:p w14:paraId="114BE8C4" w14:textId="17BB662C" w:rsidR="000319AD" w:rsidRPr="007279E5" w:rsidRDefault="000319AD" w:rsidP="000319AD">
      <w:pPr>
        <w:pStyle w:val="TOC1"/>
        <w:tabs>
          <w:tab w:val="left" w:pos="390"/>
          <w:tab w:val="right" w:leader="dot" w:pos="10470"/>
        </w:tabs>
        <w:rPr>
          <w:lang w:val="en-US"/>
        </w:rPr>
      </w:pPr>
      <w:r w:rsidRPr="007279E5">
        <w:rPr>
          <w:lang w:val="en-US"/>
        </w:rPr>
        <w:fldChar w:fldCharType="end"/>
      </w:r>
    </w:p>
    <w:p w14:paraId="282D6791" w14:textId="77777777" w:rsidR="000319AD" w:rsidRPr="007279E5" w:rsidRDefault="000319AD" w:rsidP="000319AD">
      <w:pPr>
        <w:pStyle w:val="TOC1"/>
        <w:tabs>
          <w:tab w:val="left" w:pos="435"/>
          <w:tab w:val="right" w:leader="dot" w:pos="10470"/>
        </w:tabs>
        <w:spacing w:line="259" w:lineRule="auto"/>
        <w:rPr>
          <w:lang w:val="en-US"/>
        </w:rPr>
      </w:pPr>
    </w:p>
    <w:p w14:paraId="42011769" w14:textId="1C21F9BC" w:rsidR="00583642" w:rsidRPr="005176B2" w:rsidRDefault="00583642" w:rsidP="000319AD">
      <w:pPr>
        <w:pStyle w:val="TOC1"/>
      </w:pPr>
    </w:p>
    <w:p w14:paraId="3D12B063" w14:textId="75917D50" w:rsidR="00E150CC" w:rsidRPr="005176B2" w:rsidRDefault="00E150CC" w:rsidP="00E150CC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5AC38BB8" w14:textId="672A1947" w:rsidR="00583642" w:rsidRPr="00FB13C3" w:rsidRDefault="00583642" w:rsidP="00FB13C3">
      <w:pPr>
        <w:pStyle w:val="Heading1"/>
        <w:rPr>
          <w:i/>
        </w:rPr>
      </w:pPr>
      <w:r w:rsidRPr="00E150CC">
        <w:br w:type="page"/>
      </w:r>
      <w:bookmarkStart w:id="0" w:name="_Toc226288289"/>
      <w:r w:rsidR="00376864" w:rsidRPr="00376864">
        <w:lastRenderedPageBreak/>
        <w:t>GENERAL FEATURES</w:t>
      </w:r>
      <w:bookmarkEnd w:id="0"/>
    </w:p>
    <w:p w14:paraId="60AECDA0" w14:textId="2F861EF2" w:rsidR="00025A3B" w:rsidRPr="00376864" w:rsidRDefault="00376864" w:rsidP="00376864">
      <w:pPr>
        <w:rPr>
          <w:rFonts w:asciiTheme="minorBidi" w:hAnsiTheme="minorBidi" w:cstheme="minorBidi"/>
          <w:sz w:val="24"/>
          <w:szCs w:val="24"/>
        </w:rPr>
      </w:pPr>
      <w:r w:rsidRPr="00376864">
        <w:rPr>
          <w:rStyle w:val="normaltextrun"/>
          <w:rFonts w:asciiTheme="minorBidi" w:hAnsiTheme="minorBidi" w:cstheme="minorBidi"/>
          <w:sz w:val="24"/>
          <w:szCs w:val="24"/>
        </w:rPr>
        <w:t>The BRP is a coil voltage regulation module designed with flexible options to prevent brake/regulator coils from being continuously exposed to high current</w:t>
      </w:r>
    </w:p>
    <w:p w14:paraId="787EDAA1" w14:textId="35964F65" w:rsidR="00640DC2" w:rsidRPr="00FB13C3" w:rsidRDefault="00B00734" w:rsidP="00B00734">
      <w:pPr>
        <w:rPr>
          <w:rFonts w:asciiTheme="minorBidi" w:hAnsiTheme="minorBidi" w:cstheme="minorBidi"/>
          <w:iCs/>
          <w:sz w:val="24"/>
          <w:szCs w:val="24"/>
        </w:rPr>
      </w:pPr>
      <w:r w:rsidRPr="00FB13C3">
        <w:rPr>
          <w:rFonts w:asciiTheme="minorBidi" w:hAnsiTheme="minorBidi" w:cstheme="minorBidi"/>
          <w:sz w:val="24"/>
          <w:szCs w:val="24"/>
        </w:rPr>
        <w:br w:type="page"/>
      </w:r>
    </w:p>
    <w:p w14:paraId="506AE4B0" w14:textId="77777777" w:rsidR="00B00734" w:rsidRDefault="00B00734" w:rsidP="00FB13C3">
      <w:pPr>
        <w:pStyle w:val="Heading2"/>
        <w:sectPr w:rsidR="00B00734" w:rsidSect="00290968">
          <w:headerReference w:type="default" r:id="rId14"/>
          <w:pgSz w:w="11906" w:h="16838" w:code="9"/>
          <w:pgMar w:top="1123" w:right="709" w:bottom="851" w:left="720" w:header="772" w:footer="745" w:gutter="0"/>
          <w:cols w:space="708"/>
        </w:sectPr>
      </w:pPr>
      <w:bookmarkStart w:id="1" w:name="_Toc442170143"/>
      <w:bookmarkStart w:id="2" w:name="_Toc442172139"/>
    </w:p>
    <w:p w14:paraId="3C9BAB38" w14:textId="003D6FE3" w:rsidR="00583642" w:rsidRPr="00FB13C3" w:rsidRDefault="00376864" w:rsidP="00FB13C3">
      <w:pPr>
        <w:pStyle w:val="Heading1"/>
        <w:rPr>
          <w:rStyle w:val="normaltextrun"/>
          <w:rFonts w:cs="Arial"/>
        </w:rPr>
      </w:pPr>
      <w:bookmarkStart w:id="3" w:name="_Toc86657637"/>
      <w:bookmarkStart w:id="4" w:name="_Toc226288290"/>
      <w:r w:rsidRPr="00376864">
        <w:lastRenderedPageBreak/>
        <w:t>SYSTEM OVERVIEW</w:t>
      </w:r>
      <w:bookmarkEnd w:id="1"/>
      <w:bookmarkEnd w:id="2"/>
      <w:bookmarkEnd w:id="3"/>
      <w:bookmarkEnd w:id="4"/>
    </w:p>
    <w:p w14:paraId="4F5C3C23" w14:textId="2AAC7F0A" w:rsidR="00CC3D45" w:rsidRPr="005176B2" w:rsidRDefault="00CC3D45" w:rsidP="00CF7B78">
      <w:pPr>
        <w:pStyle w:val="paragraf-italic"/>
        <w:ind w:left="0"/>
        <w:jc w:val="center"/>
      </w:pPr>
      <w:bookmarkStart w:id="5" w:name="Şekil2"/>
      <w:r>
        <w:rPr>
          <w:noProof/>
        </w:rPr>
        <w:drawing>
          <wp:inline distT="0" distB="0" distL="0" distR="0" wp14:anchorId="5550B598" wp14:editId="46EC6813">
            <wp:extent cx="6123655" cy="4788279"/>
            <wp:effectExtent l="0" t="0" r="0" b="0"/>
            <wp:docPr id="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5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3655" cy="4788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"/>
    </w:p>
    <w:p w14:paraId="630B6B81" w14:textId="70BCCB6E" w:rsidR="004C0242" w:rsidRPr="005176B2" w:rsidRDefault="004C0242" w:rsidP="00B00734">
      <w:pPr>
        <w:pStyle w:val="Caption"/>
        <w:keepNext/>
        <w:spacing w:before="80" w:after="80"/>
        <w:jc w:val="center"/>
        <w:rPr>
          <w:rFonts w:ascii="Arial" w:hAnsi="Arial" w:cs="Arial"/>
        </w:rPr>
      </w:pPr>
      <w:bookmarkStart w:id="6" w:name="_Ref71067542"/>
      <w:bookmarkStart w:id="7" w:name="_Toc86657654"/>
      <w:r w:rsidRPr="005176B2">
        <w:rPr>
          <w:rFonts w:ascii="Arial" w:hAnsi="Arial" w:cs="Arial"/>
        </w:rPr>
        <w:t xml:space="preserve">Şekil </w:t>
      </w:r>
      <w:r w:rsidR="00A60C51">
        <w:rPr>
          <w:rFonts w:ascii="Arial" w:hAnsi="Arial" w:cs="Arial"/>
          <w:noProof/>
        </w:rPr>
        <w:t>1</w:t>
      </w:r>
      <w:r w:rsidRPr="005176B2">
        <w:rPr>
          <w:rFonts w:ascii="Arial" w:hAnsi="Arial" w:cs="Arial"/>
        </w:rPr>
        <w:t xml:space="preserve"> </w:t>
      </w:r>
      <w:bookmarkEnd w:id="6"/>
      <w:r w:rsidR="00B00734">
        <w:rPr>
          <w:rFonts w:ascii="Arial" w:hAnsi="Arial" w:cs="Arial"/>
        </w:rPr>
        <w:t>Genel Görünüm</w:t>
      </w:r>
      <w:bookmarkEnd w:id="7"/>
    </w:p>
    <w:p w14:paraId="7B0BFFC8" w14:textId="4BAC5973" w:rsidR="004E05DA" w:rsidRDefault="004E05DA">
      <w:pPr>
        <w:rPr>
          <w:rFonts w:ascii="Arial" w:hAnsi="Arial" w:cs="Arial"/>
          <w:iCs/>
          <w:sz w:val="22"/>
          <w:szCs w:val="22"/>
          <w:highlight w:val="yellow"/>
        </w:rPr>
      </w:pPr>
    </w:p>
    <w:p w14:paraId="74274837" w14:textId="77777777" w:rsidR="00B00734" w:rsidRDefault="00B00734" w:rsidP="00FB13C3">
      <w:pPr>
        <w:pStyle w:val="Heading1"/>
        <w:sectPr w:rsidR="00B00734" w:rsidSect="0099618D">
          <w:headerReference w:type="default" r:id="rId16"/>
          <w:pgSz w:w="16838" w:h="11906" w:orient="landscape" w:code="9"/>
          <w:pgMar w:top="142" w:right="1123" w:bottom="709" w:left="851" w:header="659" w:footer="745" w:gutter="0"/>
          <w:cols w:space="708"/>
          <w:docGrid w:linePitch="272"/>
        </w:sectPr>
      </w:pPr>
    </w:p>
    <w:p w14:paraId="6B6F53C8" w14:textId="59CB11F6" w:rsidR="009F54D3" w:rsidRPr="009F54D3" w:rsidRDefault="00376864" w:rsidP="009F54D3">
      <w:pPr>
        <w:pStyle w:val="Heading1"/>
      </w:pPr>
      <w:bookmarkStart w:id="8" w:name="_Toc226288291"/>
      <w:r w:rsidRPr="00376864">
        <w:lastRenderedPageBreak/>
        <w:t>TECHNICAL SPECIFICATIONS</w:t>
      </w:r>
      <w:bookmarkEnd w:id="8"/>
    </w:p>
    <w:p w14:paraId="1510B381" w14:textId="4B363D7F" w:rsidR="00984AB6" w:rsidRPr="00FB13C3" w:rsidRDefault="0078318F" w:rsidP="009F54D3">
      <w:pPr>
        <w:pStyle w:val="Heading1"/>
        <w:numPr>
          <w:ilvl w:val="1"/>
          <w:numId w:val="6"/>
        </w:numPr>
      </w:pPr>
      <w:bookmarkStart w:id="9" w:name="_Toc226288292"/>
      <w:r w:rsidRPr="0078318F">
        <w:t>Input Supply</w:t>
      </w:r>
      <w:bookmarkEnd w:id="9"/>
    </w:p>
    <w:p w14:paraId="436596C5" w14:textId="77777777" w:rsidR="00984AB6" w:rsidRPr="00984AB6" w:rsidRDefault="00984AB6" w:rsidP="00984AB6"/>
    <w:tbl>
      <w:tblPr>
        <w:tblW w:w="9540" w:type="dxa"/>
        <w:tblInd w:w="8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0"/>
        <w:gridCol w:w="6840"/>
      </w:tblGrid>
      <w:tr w:rsidR="00984AB6" w:rsidRPr="005176B2" w14:paraId="2E9AD473" w14:textId="77777777" w:rsidTr="00A60C51">
        <w:trPr>
          <w:trHeight w:val="314"/>
        </w:trPr>
        <w:tc>
          <w:tcPr>
            <w:tcW w:w="2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6A6A6"/>
            <w:vAlign w:val="center"/>
            <w:hideMark/>
          </w:tcPr>
          <w:p w14:paraId="4DB054C8" w14:textId="245886B8" w:rsidR="00984AB6" w:rsidRPr="00FB13C3" w:rsidRDefault="00984AB6" w:rsidP="00A60C51">
            <w:pPr>
              <w:spacing w:before="80" w:after="80"/>
              <w:textAlignment w:val="baseline"/>
              <w:rPr>
                <w:rFonts w:ascii="Arial" w:hAnsi="Arial" w:cs="Arial"/>
                <w:color w:val="00000A"/>
                <w:sz w:val="24"/>
                <w:szCs w:val="24"/>
                <w:lang w:val="en-US"/>
              </w:rPr>
            </w:pPr>
            <w:r w:rsidRPr="00FB13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Özellik</w:t>
            </w:r>
          </w:p>
        </w:tc>
        <w:tc>
          <w:tcPr>
            <w:tcW w:w="68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6A6A6"/>
            <w:vAlign w:val="center"/>
            <w:hideMark/>
          </w:tcPr>
          <w:p w14:paraId="00B15873" w14:textId="77777777" w:rsidR="00984AB6" w:rsidRPr="00FB13C3" w:rsidRDefault="00984AB6" w:rsidP="00FB13C3">
            <w:pPr>
              <w:spacing w:before="80" w:after="80"/>
              <w:textAlignment w:val="baseline"/>
              <w:rPr>
                <w:rFonts w:ascii="Arial" w:hAnsi="Arial" w:cs="Arial"/>
                <w:color w:val="00000A"/>
                <w:sz w:val="24"/>
                <w:szCs w:val="24"/>
                <w:lang w:val="en-US"/>
              </w:rPr>
            </w:pPr>
            <w:r w:rsidRPr="00FB13C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Açıklama</w:t>
            </w:r>
            <w:r w:rsidRPr="00FB13C3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984AB6" w:rsidRPr="005176B2" w14:paraId="30582120" w14:textId="77777777" w:rsidTr="00A60C51">
        <w:trPr>
          <w:trHeight w:val="314"/>
        </w:trPr>
        <w:tc>
          <w:tcPr>
            <w:tcW w:w="2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14:paraId="04D4FAC0" w14:textId="07D730CD" w:rsidR="00984AB6" w:rsidRPr="00FB13C3" w:rsidRDefault="00414ABD" w:rsidP="00A60C51">
            <w:pPr>
              <w:spacing w:before="80" w:after="80"/>
              <w:jc w:val="both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14ABD">
              <w:rPr>
                <w:rFonts w:ascii="Arial" w:hAnsi="Arial" w:cs="Arial"/>
                <w:color w:val="000000"/>
                <w:sz w:val="24"/>
                <w:szCs w:val="24"/>
              </w:rPr>
              <w:t>Supply Voltage</w:t>
            </w:r>
          </w:p>
        </w:tc>
        <w:tc>
          <w:tcPr>
            <w:tcW w:w="68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14:paraId="79A454DA" w14:textId="5F90EFBB" w:rsidR="00984AB6" w:rsidRPr="00FB13C3" w:rsidRDefault="00AF6276" w:rsidP="00A60C51">
            <w:pPr>
              <w:spacing w:before="80" w:after="80"/>
              <w:jc w:val="both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220</w:t>
            </w:r>
            <w:r w:rsidR="00984AB6" w:rsidRPr="00FB13C3">
              <w:rPr>
                <w:rFonts w:ascii="Arial" w:hAnsi="Arial" w:cs="Arial"/>
                <w:color w:val="000000"/>
                <w:sz w:val="24"/>
                <w:szCs w:val="24"/>
              </w:rPr>
              <w:t>VAC</w:t>
            </w:r>
          </w:p>
        </w:tc>
      </w:tr>
    </w:tbl>
    <w:p w14:paraId="53CDB0CC" w14:textId="77777777" w:rsidR="00C62B89" w:rsidRPr="00984AB6" w:rsidRDefault="00C62B89" w:rsidP="00984AB6">
      <w:pPr>
        <w:pStyle w:val="paragraf-italic"/>
        <w:spacing w:before="0" w:after="0"/>
        <w:ind w:left="0"/>
        <w:rPr>
          <w:i/>
          <w:iCs w:val="0"/>
        </w:rPr>
      </w:pPr>
    </w:p>
    <w:p w14:paraId="55019937" w14:textId="4D7D6229" w:rsidR="003B2044" w:rsidRDefault="00647A00" w:rsidP="007A0000">
      <w:pPr>
        <w:pStyle w:val="Caption"/>
        <w:jc w:val="center"/>
        <w:rPr>
          <w:rFonts w:ascii="Arial" w:hAnsi="Arial" w:cs="Arial"/>
        </w:rPr>
      </w:pPr>
      <w:bookmarkStart w:id="10" w:name="_Toc86657660"/>
      <w:bookmarkStart w:id="11" w:name="_Toc442170146"/>
      <w:bookmarkStart w:id="12" w:name="_Toc442172142"/>
      <w:r w:rsidRPr="005176B2">
        <w:rPr>
          <w:rFonts w:ascii="Arial" w:hAnsi="Arial" w:cs="Arial"/>
        </w:rPr>
        <w:t xml:space="preserve">Tablo </w:t>
      </w:r>
      <w:r w:rsidR="00A60C51">
        <w:rPr>
          <w:rFonts w:ascii="Arial" w:hAnsi="Arial" w:cs="Arial"/>
          <w:noProof/>
        </w:rPr>
        <w:t>1</w:t>
      </w:r>
      <w:r w:rsidR="007C313F">
        <w:rPr>
          <w:rFonts w:ascii="Arial" w:hAnsi="Arial" w:cs="Arial"/>
        </w:rPr>
        <w:t xml:space="preserve"> </w:t>
      </w:r>
      <w:bookmarkEnd w:id="10"/>
      <w:r w:rsidR="0078318F">
        <w:rPr>
          <w:rFonts w:ascii="Arial" w:hAnsi="Arial" w:cs="Arial"/>
        </w:rPr>
        <w:t>Input Supply</w:t>
      </w:r>
    </w:p>
    <w:p w14:paraId="1D71069D" w14:textId="605562D5" w:rsidR="00984AB6" w:rsidRPr="00FB13C3" w:rsidRDefault="0078318F" w:rsidP="009F54D3">
      <w:pPr>
        <w:pStyle w:val="Heading1"/>
        <w:numPr>
          <w:ilvl w:val="1"/>
          <w:numId w:val="6"/>
        </w:numPr>
      </w:pPr>
      <w:bookmarkStart w:id="13" w:name="_Toc226288293"/>
      <w:r>
        <w:t>O</w:t>
      </w:r>
      <w:r w:rsidRPr="0078318F">
        <w:t>utput Options</w:t>
      </w:r>
      <w:bookmarkEnd w:id="13"/>
    </w:p>
    <w:tbl>
      <w:tblPr>
        <w:tblW w:w="9590" w:type="dxa"/>
        <w:tblInd w:w="8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1"/>
        <w:gridCol w:w="1701"/>
        <w:gridCol w:w="5938"/>
      </w:tblGrid>
      <w:tr w:rsidR="00AF6276" w:rsidRPr="00FB13C3" w14:paraId="76867011" w14:textId="77777777" w:rsidTr="00AF6276">
        <w:trPr>
          <w:trHeight w:val="314"/>
        </w:trPr>
        <w:tc>
          <w:tcPr>
            <w:tcW w:w="19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6A6A6"/>
            <w:vAlign w:val="center"/>
            <w:hideMark/>
          </w:tcPr>
          <w:p w14:paraId="05F10DC1" w14:textId="376906EE" w:rsidR="00AF6276" w:rsidRPr="00FB13C3" w:rsidRDefault="00AF6276" w:rsidP="009C19C8">
            <w:pPr>
              <w:spacing w:before="80" w:after="80"/>
              <w:textAlignment w:val="baseline"/>
              <w:rPr>
                <w:rFonts w:asciiTheme="minorBidi" w:hAnsiTheme="minorBidi" w:cstheme="minorBidi"/>
                <w:color w:val="00000A"/>
                <w:sz w:val="24"/>
                <w:szCs w:val="24"/>
                <w:lang w:val="en-US"/>
              </w:rPr>
            </w:pPr>
            <w:r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</w:rPr>
              <w:t>Anahtar 1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6A6A6"/>
          </w:tcPr>
          <w:p w14:paraId="0BA94DE1" w14:textId="7436D32E" w:rsidR="00AF6276" w:rsidRPr="00FB13C3" w:rsidRDefault="00AF6276" w:rsidP="009C19C8">
            <w:pPr>
              <w:spacing w:before="80" w:after="80"/>
              <w:textAlignment w:val="baseline"/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</w:rPr>
              <w:t xml:space="preserve">Anahtar 2 </w:t>
            </w:r>
          </w:p>
        </w:tc>
        <w:tc>
          <w:tcPr>
            <w:tcW w:w="59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6A6A6"/>
            <w:vAlign w:val="center"/>
            <w:hideMark/>
          </w:tcPr>
          <w:p w14:paraId="791D5D05" w14:textId="77777777" w:rsidR="00AF6276" w:rsidRPr="00FB13C3" w:rsidRDefault="00AF6276" w:rsidP="009C19C8">
            <w:pPr>
              <w:spacing w:before="80" w:after="80"/>
              <w:textAlignment w:val="baseline"/>
              <w:rPr>
                <w:rFonts w:asciiTheme="minorBidi" w:hAnsiTheme="minorBidi" w:cstheme="minorBidi"/>
                <w:color w:val="00000A"/>
                <w:sz w:val="24"/>
                <w:szCs w:val="24"/>
                <w:lang w:val="en-US"/>
              </w:rPr>
            </w:pPr>
            <w:r w:rsidRPr="00FB13C3"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</w:rPr>
              <w:t>Açıklama</w:t>
            </w:r>
            <w:r w:rsidRPr="00FB13C3">
              <w:rPr>
                <w:rFonts w:asciiTheme="minorBidi" w:hAnsiTheme="minorBidi" w:cstheme="minorBidi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AF6276" w:rsidRPr="00FB13C3" w14:paraId="76121333" w14:textId="77777777" w:rsidTr="00AF6276">
        <w:trPr>
          <w:trHeight w:val="314"/>
        </w:trPr>
        <w:tc>
          <w:tcPr>
            <w:tcW w:w="1951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vAlign w:val="center"/>
          </w:tcPr>
          <w:p w14:paraId="1E8621B5" w14:textId="299884F3" w:rsidR="00AF6276" w:rsidRPr="00FB13C3" w:rsidRDefault="00AF6276" w:rsidP="00AF6276">
            <w:pPr>
              <w:spacing w:before="80" w:after="80"/>
              <w:textAlignment w:val="baseline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220V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14:paraId="1AC7D507" w14:textId="5B54733C" w:rsidR="00AF6276" w:rsidRPr="00FB13C3" w:rsidRDefault="00AF6276" w:rsidP="00AF6276">
            <w:pPr>
              <w:spacing w:before="80" w:after="80"/>
              <w:jc w:val="both"/>
              <w:textAlignment w:val="baseline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%100</w:t>
            </w:r>
          </w:p>
        </w:tc>
        <w:tc>
          <w:tcPr>
            <w:tcW w:w="59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14:paraId="7F4430D3" w14:textId="3D3DAB41" w:rsidR="00AF6276" w:rsidRPr="00FB13C3" w:rsidRDefault="0078318F" w:rsidP="00AF6276">
            <w:pPr>
              <w:spacing w:before="80" w:after="80"/>
              <w:jc w:val="both"/>
              <w:textAlignment w:val="baseline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78318F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Output starts and continues at 220V</w:t>
            </w:r>
          </w:p>
        </w:tc>
      </w:tr>
      <w:tr w:rsidR="00AF6276" w:rsidRPr="00FB13C3" w14:paraId="698EB1B5" w14:textId="77777777" w:rsidTr="00DB45FE">
        <w:trPr>
          <w:trHeight w:val="314"/>
        </w:trPr>
        <w:tc>
          <w:tcPr>
            <w:tcW w:w="1951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</w:tcPr>
          <w:p w14:paraId="13EED9F9" w14:textId="5A16C902" w:rsidR="00AF6276" w:rsidRPr="00FB13C3" w:rsidRDefault="00AF6276" w:rsidP="00AF6276">
            <w:pPr>
              <w:spacing w:before="80" w:after="80"/>
              <w:jc w:val="both"/>
              <w:textAlignment w:val="baseline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8F471A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220V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14:paraId="4D2CEEBD" w14:textId="0F7DB37D" w:rsidR="00AF6276" w:rsidRPr="00FB13C3" w:rsidRDefault="00AF6276" w:rsidP="00AF6276">
            <w:pPr>
              <w:spacing w:before="80" w:after="80"/>
              <w:jc w:val="both"/>
              <w:textAlignment w:val="baseline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%75</w:t>
            </w:r>
          </w:p>
        </w:tc>
        <w:tc>
          <w:tcPr>
            <w:tcW w:w="59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14:paraId="4FCF94DD" w14:textId="0328F951" w:rsidR="00AF6276" w:rsidRPr="00FB13C3" w:rsidRDefault="0078318F" w:rsidP="00AF6276">
            <w:pPr>
              <w:spacing w:before="80" w:after="80"/>
              <w:jc w:val="both"/>
              <w:textAlignment w:val="baseline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78318F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Output starts at 220V, drops to 170V after 3 seconds</w:t>
            </w:r>
          </w:p>
        </w:tc>
      </w:tr>
      <w:tr w:rsidR="00AF6276" w:rsidRPr="00FB13C3" w14:paraId="2FC6B3FF" w14:textId="77777777" w:rsidTr="00DB45FE">
        <w:trPr>
          <w:trHeight w:val="104"/>
        </w:trPr>
        <w:tc>
          <w:tcPr>
            <w:tcW w:w="1951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</w:tcPr>
          <w:p w14:paraId="7423042F" w14:textId="372A263F" w:rsidR="00AF6276" w:rsidRPr="00FB13C3" w:rsidRDefault="00AF6276" w:rsidP="00AF6276">
            <w:pPr>
              <w:spacing w:before="80" w:after="80"/>
              <w:jc w:val="both"/>
              <w:textAlignment w:val="baseline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8F471A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220V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14:paraId="7E647096" w14:textId="23815A3E" w:rsidR="00AF6276" w:rsidRPr="00FB13C3" w:rsidRDefault="00AF6276" w:rsidP="00AF6276">
            <w:pPr>
              <w:spacing w:before="80" w:after="80"/>
              <w:jc w:val="both"/>
              <w:textAlignment w:val="baseline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%50</w:t>
            </w:r>
          </w:p>
        </w:tc>
        <w:tc>
          <w:tcPr>
            <w:tcW w:w="59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14:paraId="6E4031E3" w14:textId="033DF8F5" w:rsidR="00AF6276" w:rsidRPr="00FB13C3" w:rsidRDefault="0078318F" w:rsidP="00AF6276">
            <w:pPr>
              <w:spacing w:before="80" w:after="80"/>
              <w:jc w:val="both"/>
              <w:textAlignment w:val="baseline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78318F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Output starts at 220V, drops to 110V after 3 seconds</w:t>
            </w:r>
          </w:p>
        </w:tc>
      </w:tr>
      <w:tr w:rsidR="00AF6276" w:rsidRPr="00FB13C3" w14:paraId="7D074C8B" w14:textId="77777777" w:rsidTr="00DB45FE">
        <w:trPr>
          <w:trHeight w:val="314"/>
        </w:trPr>
        <w:tc>
          <w:tcPr>
            <w:tcW w:w="1951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</w:tcPr>
          <w:p w14:paraId="3F9E312E" w14:textId="670A1487" w:rsidR="00AF6276" w:rsidRDefault="00AF6276" w:rsidP="00AF6276">
            <w:pPr>
              <w:spacing w:before="80" w:after="80"/>
              <w:jc w:val="both"/>
              <w:textAlignment w:val="baseline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8F471A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220V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14:paraId="32D18568" w14:textId="3F015C2B" w:rsidR="00AF6276" w:rsidRPr="00FB13C3" w:rsidRDefault="00AF6276" w:rsidP="00AF6276">
            <w:pPr>
              <w:spacing w:before="80" w:after="80"/>
              <w:jc w:val="both"/>
              <w:textAlignment w:val="baseline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%25</w:t>
            </w:r>
          </w:p>
        </w:tc>
        <w:tc>
          <w:tcPr>
            <w:tcW w:w="5938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vAlign w:val="center"/>
          </w:tcPr>
          <w:p w14:paraId="2AF7BC80" w14:textId="20AC852C" w:rsidR="00AF6276" w:rsidRPr="00FB13C3" w:rsidRDefault="0078318F" w:rsidP="00AF6276">
            <w:pPr>
              <w:spacing w:before="80" w:after="80"/>
              <w:jc w:val="both"/>
              <w:textAlignment w:val="baseline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78318F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Output starts at 220V, drops to 55V after 3 seconds</w:t>
            </w:r>
          </w:p>
        </w:tc>
      </w:tr>
      <w:tr w:rsidR="00AF6276" w:rsidRPr="00FB13C3" w14:paraId="2A7B5C7A" w14:textId="77777777" w:rsidTr="00AF6276">
        <w:trPr>
          <w:trHeight w:val="314"/>
        </w:trPr>
        <w:tc>
          <w:tcPr>
            <w:tcW w:w="1951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vAlign w:val="center"/>
          </w:tcPr>
          <w:p w14:paraId="06445FB0" w14:textId="0171C741" w:rsidR="00AF6276" w:rsidRDefault="00AF6276" w:rsidP="00AF6276">
            <w:pPr>
              <w:spacing w:before="80" w:after="80"/>
              <w:jc w:val="both"/>
              <w:textAlignment w:val="baseline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110V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14:paraId="0817936B" w14:textId="64640B52" w:rsidR="00AF6276" w:rsidRPr="00FB13C3" w:rsidRDefault="00AF6276" w:rsidP="00AF6276">
            <w:pPr>
              <w:spacing w:before="80" w:after="80"/>
              <w:jc w:val="both"/>
              <w:textAlignment w:val="baseline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%100</w:t>
            </w:r>
          </w:p>
        </w:tc>
        <w:tc>
          <w:tcPr>
            <w:tcW w:w="59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14:paraId="0B7F375B" w14:textId="7A40C366" w:rsidR="00AF6276" w:rsidRPr="00FB13C3" w:rsidRDefault="0078318F" w:rsidP="00AF6276">
            <w:pPr>
              <w:spacing w:before="80" w:after="80"/>
              <w:jc w:val="both"/>
              <w:textAlignment w:val="baseline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78318F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Output starts and continues at 110V</w:t>
            </w:r>
          </w:p>
        </w:tc>
      </w:tr>
      <w:tr w:rsidR="00AF6276" w:rsidRPr="00FB13C3" w14:paraId="4C06D74B" w14:textId="77777777" w:rsidTr="007878F2">
        <w:trPr>
          <w:trHeight w:val="314"/>
        </w:trPr>
        <w:tc>
          <w:tcPr>
            <w:tcW w:w="1951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</w:tcPr>
          <w:p w14:paraId="6ED1051C" w14:textId="214A5A83" w:rsidR="00AF6276" w:rsidRDefault="00AF6276" w:rsidP="00AF6276">
            <w:pPr>
              <w:spacing w:before="80" w:after="80"/>
              <w:jc w:val="both"/>
              <w:textAlignment w:val="baseline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AF4E16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110V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14:paraId="63BDE51A" w14:textId="6D132912" w:rsidR="00AF6276" w:rsidRPr="00FB13C3" w:rsidRDefault="00AF6276" w:rsidP="00AF6276">
            <w:pPr>
              <w:spacing w:before="80" w:after="80"/>
              <w:jc w:val="both"/>
              <w:textAlignment w:val="baseline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%75</w:t>
            </w:r>
          </w:p>
        </w:tc>
        <w:tc>
          <w:tcPr>
            <w:tcW w:w="59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14:paraId="070AFFE0" w14:textId="7E55CF42" w:rsidR="00AF6276" w:rsidRPr="00FB13C3" w:rsidRDefault="0078318F" w:rsidP="00AF6276">
            <w:pPr>
              <w:spacing w:before="80" w:after="80"/>
              <w:jc w:val="both"/>
              <w:textAlignment w:val="baseline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78318F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Output starts at 110V, drops to 75V after 3 seconds</w:t>
            </w:r>
          </w:p>
        </w:tc>
      </w:tr>
      <w:tr w:rsidR="0078318F" w:rsidRPr="00FB13C3" w14:paraId="0A9A2336" w14:textId="77777777" w:rsidTr="007878F2">
        <w:trPr>
          <w:trHeight w:val="314"/>
        </w:trPr>
        <w:tc>
          <w:tcPr>
            <w:tcW w:w="19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14:paraId="41E8EF80" w14:textId="3C7F1800" w:rsidR="0078318F" w:rsidRPr="00FB13C3" w:rsidRDefault="0078318F" w:rsidP="0078318F">
            <w:pPr>
              <w:spacing w:before="80" w:after="80"/>
              <w:jc w:val="both"/>
              <w:textAlignment w:val="baseline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AF4E16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110V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14:paraId="2038EA67" w14:textId="131B810B" w:rsidR="0078318F" w:rsidRPr="00FB13C3" w:rsidRDefault="0078318F" w:rsidP="0078318F">
            <w:pPr>
              <w:spacing w:before="80" w:after="80"/>
              <w:jc w:val="both"/>
              <w:textAlignment w:val="baseline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%50</w:t>
            </w:r>
          </w:p>
        </w:tc>
        <w:tc>
          <w:tcPr>
            <w:tcW w:w="59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14:paraId="42853048" w14:textId="1CE46613" w:rsidR="0078318F" w:rsidRPr="00FB13C3" w:rsidRDefault="0078318F" w:rsidP="0078318F">
            <w:pPr>
              <w:spacing w:before="80" w:after="80"/>
              <w:jc w:val="both"/>
              <w:textAlignment w:val="baseline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78318F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 xml:space="preserve">Output starts at 110V, drops to </w:t>
            </w:r>
            <w:r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5</w:t>
            </w:r>
            <w:r w:rsidRPr="0078318F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5V after 3 seconds</w:t>
            </w:r>
          </w:p>
        </w:tc>
      </w:tr>
      <w:tr w:rsidR="0078318F" w:rsidRPr="00FB13C3" w14:paraId="677EEED6" w14:textId="77777777" w:rsidTr="007878F2">
        <w:trPr>
          <w:trHeight w:val="314"/>
        </w:trPr>
        <w:tc>
          <w:tcPr>
            <w:tcW w:w="1951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</w:tcPr>
          <w:p w14:paraId="7A5708E8" w14:textId="72C88B9E" w:rsidR="0078318F" w:rsidRPr="00FB13C3" w:rsidRDefault="0078318F" w:rsidP="0078318F">
            <w:pPr>
              <w:spacing w:before="80" w:after="80"/>
              <w:jc w:val="both"/>
              <w:textAlignment w:val="baseline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AF4E16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110V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14:paraId="77FD9A20" w14:textId="21322CE2" w:rsidR="0078318F" w:rsidRPr="00FB13C3" w:rsidRDefault="0078318F" w:rsidP="0078318F">
            <w:pPr>
              <w:spacing w:before="80" w:after="80"/>
              <w:jc w:val="both"/>
              <w:textAlignment w:val="baseline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%25</w:t>
            </w:r>
          </w:p>
        </w:tc>
        <w:tc>
          <w:tcPr>
            <w:tcW w:w="59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14:paraId="570EA28D" w14:textId="2972D2A9" w:rsidR="0078318F" w:rsidRPr="00FB13C3" w:rsidRDefault="0078318F" w:rsidP="0078318F">
            <w:pPr>
              <w:spacing w:before="80" w:after="80"/>
              <w:jc w:val="both"/>
              <w:textAlignment w:val="baseline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78318F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 xml:space="preserve">Output starts at 110V, drops to </w:t>
            </w:r>
            <w:r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3</w:t>
            </w:r>
            <w:r w:rsidRPr="0078318F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5V after 3 seconds</w:t>
            </w:r>
          </w:p>
        </w:tc>
      </w:tr>
    </w:tbl>
    <w:p w14:paraId="3BCB075C" w14:textId="77777777" w:rsidR="00984AB6" w:rsidRPr="00984AB6" w:rsidRDefault="00984AB6" w:rsidP="00984AB6">
      <w:pPr>
        <w:pStyle w:val="paragraf-italic"/>
        <w:spacing w:before="0" w:after="0"/>
        <w:ind w:left="0"/>
        <w:rPr>
          <w:i/>
          <w:iCs w:val="0"/>
        </w:rPr>
      </w:pPr>
    </w:p>
    <w:p w14:paraId="6E325EF0" w14:textId="5FED92ED" w:rsidR="00984AB6" w:rsidRPr="00984AB6" w:rsidRDefault="00984AB6" w:rsidP="00984AB6">
      <w:pPr>
        <w:pStyle w:val="Caption"/>
        <w:jc w:val="center"/>
        <w:rPr>
          <w:rFonts w:ascii="Arial" w:hAnsi="Arial" w:cs="Arial"/>
        </w:rPr>
      </w:pPr>
      <w:bookmarkStart w:id="14" w:name="_Toc86657661"/>
      <w:r w:rsidRPr="005176B2">
        <w:rPr>
          <w:rFonts w:ascii="Arial" w:hAnsi="Arial" w:cs="Arial"/>
        </w:rPr>
        <w:t xml:space="preserve">Tablo </w:t>
      </w:r>
      <w:r w:rsidR="00A60C51">
        <w:rPr>
          <w:rFonts w:ascii="Arial" w:hAnsi="Arial" w:cs="Arial"/>
          <w:noProof/>
        </w:rPr>
        <w:t>2</w:t>
      </w:r>
      <w:bookmarkEnd w:id="14"/>
      <w:r w:rsidR="0078318F">
        <w:rPr>
          <w:rFonts w:ascii="Arial" w:hAnsi="Arial" w:cs="Arial"/>
          <w:noProof/>
        </w:rPr>
        <w:t xml:space="preserve"> Output Options</w:t>
      </w:r>
    </w:p>
    <w:p w14:paraId="2B82D0C8" w14:textId="77777777" w:rsidR="00563ABF" w:rsidRDefault="00563ABF">
      <w:pPr>
        <w:rPr>
          <w:rFonts w:ascii="Arial" w:hAnsi="Arial" w:cs="Arial"/>
          <w:i/>
          <w:iCs/>
          <w:color w:val="44546A" w:themeColor="text2"/>
          <w:sz w:val="18"/>
          <w:szCs w:val="18"/>
        </w:rPr>
      </w:pPr>
      <w:r>
        <w:rPr>
          <w:rFonts w:ascii="Arial" w:hAnsi="Arial" w:cs="Arial"/>
        </w:rPr>
        <w:br w:type="page"/>
      </w:r>
    </w:p>
    <w:p w14:paraId="55EA213F" w14:textId="475E68DB" w:rsidR="00CB4477" w:rsidRPr="00FB13C3" w:rsidRDefault="0078318F" w:rsidP="00FB13C3">
      <w:pPr>
        <w:pStyle w:val="Heading1"/>
        <w:rPr>
          <w:rFonts w:asciiTheme="minorBidi" w:hAnsiTheme="minorBidi" w:cstheme="minorBidi"/>
        </w:rPr>
      </w:pPr>
      <w:bookmarkStart w:id="15" w:name="_Toc226288294"/>
      <w:bookmarkEnd w:id="11"/>
      <w:bookmarkEnd w:id="12"/>
      <w:r w:rsidRPr="0078318F">
        <w:rPr>
          <w:rFonts w:asciiTheme="minorBidi" w:hAnsiTheme="minorBidi" w:cstheme="minorBidi"/>
        </w:rPr>
        <w:lastRenderedPageBreak/>
        <w:t>TERMINOLOGY</w:t>
      </w:r>
      <w:bookmarkEnd w:id="15"/>
    </w:p>
    <w:tbl>
      <w:tblPr>
        <w:tblW w:w="9464" w:type="dxa"/>
        <w:tblInd w:w="8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8046"/>
      </w:tblGrid>
      <w:tr w:rsidR="00AF6276" w:rsidRPr="00FB13C3" w14:paraId="79CF41C8" w14:textId="77777777" w:rsidTr="00AF6276">
        <w:trPr>
          <w:trHeight w:val="314"/>
        </w:trPr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6A6A6"/>
          </w:tcPr>
          <w:p w14:paraId="51F289B3" w14:textId="412C743F" w:rsidR="00AF6276" w:rsidRPr="00FB13C3" w:rsidRDefault="00AF6276" w:rsidP="00CB4477">
            <w:pPr>
              <w:spacing w:before="80" w:after="80"/>
              <w:textAlignment w:val="baseline"/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</w:rPr>
            </w:pPr>
            <w:r w:rsidRPr="00FB13C3"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</w:rPr>
              <w:t>Rumuz</w:t>
            </w:r>
          </w:p>
        </w:tc>
        <w:tc>
          <w:tcPr>
            <w:tcW w:w="80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6A6A6"/>
            <w:vAlign w:val="center"/>
            <w:hideMark/>
          </w:tcPr>
          <w:p w14:paraId="7E6EC02C" w14:textId="51EED1C6" w:rsidR="00AF6276" w:rsidRPr="00FB13C3" w:rsidRDefault="00AF6276" w:rsidP="00CB4477">
            <w:pPr>
              <w:spacing w:before="80" w:after="80"/>
              <w:textAlignment w:val="baseline"/>
              <w:rPr>
                <w:rFonts w:asciiTheme="minorBidi" w:hAnsiTheme="minorBidi" w:cstheme="minorBidi"/>
                <w:color w:val="00000A"/>
                <w:sz w:val="24"/>
                <w:szCs w:val="24"/>
                <w:lang w:val="en-US"/>
              </w:rPr>
            </w:pPr>
            <w:r w:rsidRPr="00FB13C3"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</w:rPr>
              <w:t>Açıklama</w:t>
            </w:r>
            <w:r w:rsidRPr="00FB13C3">
              <w:rPr>
                <w:rFonts w:asciiTheme="minorBidi" w:hAnsiTheme="minorBidi" w:cstheme="minorBidi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AF6276" w:rsidRPr="00FB13C3" w14:paraId="4990A7C8" w14:textId="77777777" w:rsidTr="00AF6276">
        <w:trPr>
          <w:trHeight w:val="314"/>
        </w:trPr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14:paraId="78399442" w14:textId="602533CE" w:rsidR="00AF6276" w:rsidRPr="00FB13C3" w:rsidRDefault="00AF6276" w:rsidP="00634CBE">
            <w:pPr>
              <w:spacing w:before="80" w:after="80"/>
              <w:jc w:val="both"/>
              <w:textAlignment w:val="baseline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AC</w:t>
            </w:r>
          </w:p>
        </w:tc>
        <w:tc>
          <w:tcPr>
            <w:tcW w:w="80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14:paraId="7D4E8D53" w14:textId="58C6C6D4" w:rsidR="00AF6276" w:rsidRPr="00FB13C3" w:rsidRDefault="00AF6276" w:rsidP="00634CBE">
            <w:pPr>
              <w:spacing w:before="80" w:after="80"/>
              <w:jc w:val="both"/>
              <w:textAlignment w:val="baseline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>
              <w:rPr>
                <w:rFonts w:asciiTheme="minorBidi" w:hAnsiTheme="minorBidi" w:cstheme="minorBidi"/>
                <w:color w:val="000000"/>
                <w:sz w:val="24"/>
                <w:szCs w:val="24"/>
              </w:rPr>
              <w:t xml:space="preserve">220 VAC </w:t>
            </w:r>
            <w:r w:rsidR="0078318F" w:rsidRPr="0078318F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Input</w:t>
            </w:r>
          </w:p>
        </w:tc>
      </w:tr>
      <w:tr w:rsidR="00AF6276" w:rsidRPr="00FB13C3" w14:paraId="580EB883" w14:textId="77777777" w:rsidTr="00AF6276">
        <w:trPr>
          <w:trHeight w:val="314"/>
        </w:trPr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14:paraId="2E9B82E4" w14:textId="7B92FAB8" w:rsidR="00AF6276" w:rsidRPr="00FB13C3" w:rsidRDefault="00AF6276" w:rsidP="00634CBE">
            <w:pPr>
              <w:spacing w:before="80" w:after="80"/>
              <w:jc w:val="both"/>
              <w:textAlignment w:val="baseline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AC</w:t>
            </w:r>
          </w:p>
        </w:tc>
        <w:tc>
          <w:tcPr>
            <w:tcW w:w="80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14:paraId="1EF92BB6" w14:textId="056AF520" w:rsidR="00AF6276" w:rsidRPr="00FB13C3" w:rsidRDefault="00AF6276" w:rsidP="00634CBE">
            <w:pPr>
              <w:spacing w:before="80" w:after="80"/>
              <w:jc w:val="both"/>
              <w:textAlignment w:val="baseline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>
              <w:rPr>
                <w:rFonts w:asciiTheme="minorBidi" w:hAnsiTheme="minorBidi" w:cstheme="minorBidi"/>
                <w:color w:val="000000"/>
                <w:sz w:val="24"/>
                <w:szCs w:val="24"/>
              </w:rPr>
              <w:t xml:space="preserve">220 VAC </w:t>
            </w:r>
            <w:r w:rsidR="0078318F" w:rsidRPr="0078318F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Input</w:t>
            </w:r>
          </w:p>
        </w:tc>
      </w:tr>
      <w:tr w:rsidR="00AF6276" w:rsidRPr="00FB13C3" w14:paraId="4B33AE98" w14:textId="77777777" w:rsidTr="00AF6276">
        <w:trPr>
          <w:trHeight w:val="314"/>
        </w:trPr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14:paraId="0E25FE92" w14:textId="50A95BE7" w:rsidR="00AF6276" w:rsidRPr="00FB13C3" w:rsidRDefault="00AF6276" w:rsidP="00634CBE">
            <w:pPr>
              <w:spacing w:before="80" w:after="80"/>
              <w:jc w:val="both"/>
              <w:textAlignment w:val="baseline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-</w:t>
            </w:r>
          </w:p>
        </w:tc>
        <w:tc>
          <w:tcPr>
            <w:tcW w:w="80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14:paraId="0862A3D4" w14:textId="6D410FB4" w:rsidR="00AF6276" w:rsidRPr="00FB13C3" w:rsidRDefault="0078318F" w:rsidP="00634CBE">
            <w:pPr>
              <w:spacing w:before="80" w:after="80"/>
              <w:jc w:val="both"/>
              <w:textAlignment w:val="baseline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78318F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Output Negative Terminal</w:t>
            </w:r>
          </w:p>
        </w:tc>
      </w:tr>
      <w:tr w:rsidR="00AF6276" w:rsidRPr="00FB13C3" w14:paraId="4315CB09" w14:textId="77777777" w:rsidTr="00AF6276">
        <w:trPr>
          <w:trHeight w:val="314"/>
        </w:trPr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14:paraId="1EF80F50" w14:textId="0C379EE3" w:rsidR="00AF6276" w:rsidRPr="00FB13C3" w:rsidRDefault="00AF6276" w:rsidP="00634CBE">
            <w:pPr>
              <w:spacing w:before="80" w:after="80"/>
              <w:jc w:val="both"/>
              <w:textAlignment w:val="baseline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+</w:t>
            </w:r>
          </w:p>
        </w:tc>
        <w:tc>
          <w:tcPr>
            <w:tcW w:w="80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14:paraId="2D702A5C" w14:textId="47EE6C26" w:rsidR="00AF6276" w:rsidRPr="00FB13C3" w:rsidRDefault="0078318F" w:rsidP="00634CBE">
            <w:pPr>
              <w:spacing w:before="80" w:after="80"/>
              <w:jc w:val="both"/>
              <w:textAlignment w:val="baseline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78318F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Output Positive Terminal</w:t>
            </w:r>
          </w:p>
        </w:tc>
      </w:tr>
    </w:tbl>
    <w:p w14:paraId="4386F129" w14:textId="252A81D7" w:rsidR="00FB13C3" w:rsidRPr="005176B2" w:rsidRDefault="00FB13C3" w:rsidP="00FB13C3">
      <w:pPr>
        <w:pStyle w:val="Caption"/>
        <w:jc w:val="center"/>
        <w:rPr>
          <w:rFonts w:ascii="Arial" w:hAnsi="Arial" w:cs="Arial"/>
        </w:rPr>
      </w:pPr>
      <w:bookmarkStart w:id="16" w:name="_Toc86657665"/>
      <w:r w:rsidRPr="005176B2">
        <w:rPr>
          <w:rFonts w:ascii="Arial" w:hAnsi="Arial" w:cs="Arial"/>
        </w:rPr>
        <w:t xml:space="preserve">Tablo </w:t>
      </w:r>
      <w:r w:rsidR="00CF7B78">
        <w:rPr>
          <w:rFonts w:ascii="Arial" w:hAnsi="Arial" w:cs="Arial"/>
          <w:noProof/>
        </w:rPr>
        <w:t>3</w:t>
      </w:r>
      <w:r w:rsidRPr="005176B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Terminal </w:t>
      </w:r>
      <w:bookmarkEnd w:id="16"/>
      <w:r w:rsidR="0078318F">
        <w:rPr>
          <w:rFonts w:ascii="Arial" w:hAnsi="Arial" w:cs="Arial"/>
        </w:rPr>
        <w:t>Names</w:t>
      </w:r>
    </w:p>
    <w:p w14:paraId="120A5CEF" w14:textId="77777777" w:rsidR="00CB4477" w:rsidRPr="00FB13C3" w:rsidRDefault="00CB4477" w:rsidP="00CB4477">
      <w:pPr>
        <w:rPr>
          <w:rFonts w:asciiTheme="minorBidi" w:hAnsiTheme="minorBidi" w:cstheme="minorBidi"/>
          <w:sz w:val="24"/>
          <w:szCs w:val="24"/>
        </w:rPr>
      </w:pPr>
    </w:p>
    <w:p w14:paraId="548CFE6F" w14:textId="70E7D6ED" w:rsidR="00047610" w:rsidRDefault="00047610" w:rsidP="00047610"/>
    <w:p w14:paraId="4EC1A77C" w14:textId="1F76A492" w:rsidR="000046F1" w:rsidRDefault="000046F1" w:rsidP="00047610"/>
    <w:p w14:paraId="25943E9F" w14:textId="43331B79" w:rsidR="000046F1" w:rsidRDefault="000046F1" w:rsidP="00047610"/>
    <w:p w14:paraId="1AB1D643" w14:textId="337591FF" w:rsidR="000046F1" w:rsidRDefault="000046F1" w:rsidP="00047610"/>
    <w:p w14:paraId="406EAC51" w14:textId="70D5809B" w:rsidR="000046F1" w:rsidRDefault="000046F1" w:rsidP="00047610"/>
    <w:p w14:paraId="49B3AAB3" w14:textId="0CA8808E" w:rsidR="000046F1" w:rsidRDefault="000046F1" w:rsidP="00047610"/>
    <w:p w14:paraId="37586DCD" w14:textId="56791D60" w:rsidR="000046F1" w:rsidRDefault="000046F1" w:rsidP="00047610"/>
    <w:p w14:paraId="7F68C5C9" w14:textId="7178AF05" w:rsidR="000046F1" w:rsidRDefault="000046F1" w:rsidP="00047610"/>
    <w:p w14:paraId="3DDF4E86" w14:textId="3AD44053" w:rsidR="000046F1" w:rsidRDefault="000046F1" w:rsidP="00047610"/>
    <w:p w14:paraId="7BB47B3A" w14:textId="55E8606C" w:rsidR="000046F1" w:rsidRDefault="000046F1" w:rsidP="00047610"/>
    <w:p w14:paraId="4EC7EEEB" w14:textId="6725857C" w:rsidR="000046F1" w:rsidRDefault="000046F1" w:rsidP="00047610"/>
    <w:p w14:paraId="257ED744" w14:textId="0E1510CA" w:rsidR="000046F1" w:rsidRDefault="000046F1" w:rsidP="00047610"/>
    <w:p w14:paraId="5931DAFD" w14:textId="68AB124B" w:rsidR="000046F1" w:rsidRDefault="000046F1" w:rsidP="00047610"/>
    <w:p w14:paraId="0B6D4211" w14:textId="77777777" w:rsidR="000046F1" w:rsidRPr="00047610" w:rsidRDefault="000046F1" w:rsidP="00047610"/>
    <w:p w14:paraId="16E73F60" w14:textId="1D49992D" w:rsidR="005338F4" w:rsidRPr="005338F4" w:rsidRDefault="005338F4" w:rsidP="005338F4"/>
    <w:p w14:paraId="467B311D" w14:textId="6E155B41" w:rsidR="0004425C" w:rsidRDefault="00376864" w:rsidP="00BE43EC">
      <w:pPr>
        <w:pStyle w:val="Heading1"/>
        <w:rPr>
          <w:rFonts w:asciiTheme="minorBidi" w:hAnsiTheme="minorBidi" w:cstheme="minorBidi"/>
        </w:rPr>
      </w:pPr>
      <w:bookmarkStart w:id="17" w:name="_Toc86657652"/>
      <w:bookmarkStart w:id="18" w:name="_Toc226288295"/>
      <w:r>
        <w:rPr>
          <w:rFonts w:asciiTheme="minorBidi" w:hAnsiTheme="minorBidi" w:cstheme="minorBidi"/>
        </w:rPr>
        <w:lastRenderedPageBreak/>
        <w:t>DİMENSİONS</w:t>
      </w:r>
      <w:r w:rsidR="0078318F">
        <w:rPr>
          <w:rFonts w:asciiTheme="minorBidi" w:hAnsiTheme="minorBidi" w:cstheme="minorBidi"/>
        </w:rPr>
        <w:t xml:space="preserve"> (in mm)</w:t>
      </w:r>
      <w:bookmarkEnd w:id="18"/>
    </w:p>
    <w:p w14:paraId="6FF3C481" w14:textId="145AC605" w:rsidR="0004425C" w:rsidRPr="0004425C" w:rsidRDefault="0004425C" w:rsidP="0004425C">
      <w:r w:rsidRPr="0004425C">
        <w:rPr>
          <w:noProof/>
        </w:rPr>
        <w:drawing>
          <wp:inline distT="0" distB="0" distL="0" distR="0" wp14:anchorId="796B6602" wp14:editId="59AC7CBC">
            <wp:extent cx="6622473" cy="5201897"/>
            <wp:effectExtent l="0" t="0" r="0" b="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Resim 6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699" t="22185" r="27217" b="92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0153" cy="52157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25F799" w14:textId="19D5F11C" w:rsidR="00BE43EC" w:rsidRPr="00FB13C3" w:rsidRDefault="00376864" w:rsidP="00BE43EC">
      <w:pPr>
        <w:pStyle w:val="Heading1"/>
        <w:rPr>
          <w:rFonts w:asciiTheme="minorBidi" w:hAnsiTheme="minorBidi" w:cstheme="minorBidi"/>
        </w:rPr>
      </w:pPr>
      <w:bookmarkStart w:id="19" w:name="_Toc226288296"/>
      <w:bookmarkEnd w:id="17"/>
      <w:r>
        <w:rPr>
          <w:rFonts w:asciiTheme="minorBidi" w:hAnsiTheme="minorBidi" w:cstheme="minorBidi"/>
        </w:rPr>
        <w:t>NOTES</w:t>
      </w:r>
      <w:bookmarkEnd w:id="19"/>
    </w:p>
    <w:p w14:paraId="683D234B" w14:textId="4F1B19AB" w:rsidR="0020529F" w:rsidRPr="00FB13C3" w:rsidRDefault="00376864" w:rsidP="00064A06">
      <w:pPr>
        <w:pStyle w:val="paragraph0"/>
        <w:spacing w:before="120" w:beforeAutospacing="0" w:after="120" w:afterAutospacing="0"/>
        <w:ind w:left="839"/>
        <w:jc w:val="both"/>
        <w:textAlignment w:val="baseline"/>
        <w:rPr>
          <w:rStyle w:val="normaltextrun"/>
          <w:rFonts w:asciiTheme="minorBidi" w:hAnsiTheme="minorBidi" w:cstheme="minorBidi"/>
          <w:lang w:val="tr-TR"/>
        </w:rPr>
      </w:pPr>
      <w:r>
        <w:rPr>
          <w:rStyle w:val="normaltextrun"/>
          <w:rFonts w:asciiTheme="minorBidi" w:hAnsiTheme="minorBidi" w:cstheme="minorBidi"/>
          <w:lang w:val="tr-TR"/>
        </w:rPr>
        <w:t>None</w:t>
      </w:r>
    </w:p>
    <w:p w14:paraId="11177436" w14:textId="52ECEF76" w:rsidR="00583642" w:rsidRPr="00FB13C3" w:rsidRDefault="0078318F" w:rsidP="00FB13C3">
      <w:pPr>
        <w:pStyle w:val="Heading1"/>
        <w:rPr>
          <w:rFonts w:asciiTheme="minorBidi" w:hAnsiTheme="minorBidi" w:cstheme="minorBidi"/>
        </w:rPr>
      </w:pPr>
      <w:bookmarkStart w:id="20" w:name="_Toc226288297"/>
      <w:r w:rsidRPr="0078318F">
        <w:rPr>
          <w:rFonts w:asciiTheme="minorBidi" w:hAnsiTheme="minorBidi" w:cstheme="minorBidi"/>
        </w:rPr>
        <w:t>APPENDICES</w:t>
      </w:r>
      <w:bookmarkEnd w:id="20"/>
    </w:p>
    <w:p w14:paraId="4BD1EA86" w14:textId="741076C6" w:rsidR="00583642" w:rsidRPr="00FB13C3" w:rsidRDefault="00376864" w:rsidP="00064A06">
      <w:pPr>
        <w:pStyle w:val="paragraph0"/>
        <w:spacing w:before="120" w:beforeAutospacing="0" w:after="120" w:afterAutospacing="0"/>
        <w:ind w:left="839"/>
        <w:jc w:val="both"/>
        <w:textAlignment w:val="baseline"/>
        <w:rPr>
          <w:rStyle w:val="normaltextrun"/>
          <w:rFonts w:asciiTheme="minorBidi" w:hAnsiTheme="minorBidi" w:cstheme="minorBidi"/>
          <w:lang w:val="tr-TR"/>
        </w:rPr>
      </w:pPr>
      <w:r>
        <w:rPr>
          <w:rStyle w:val="normaltextrun"/>
          <w:rFonts w:asciiTheme="minorBidi" w:hAnsiTheme="minorBidi" w:cstheme="minorBidi"/>
          <w:lang w:val="tr-TR"/>
        </w:rPr>
        <w:t>None</w:t>
      </w:r>
      <w:r w:rsidR="00583642" w:rsidRPr="00FB13C3">
        <w:rPr>
          <w:rStyle w:val="normaltextrun"/>
          <w:rFonts w:asciiTheme="minorBidi" w:hAnsiTheme="minorBidi" w:cstheme="minorBidi"/>
          <w:lang w:val="tr-TR"/>
        </w:rPr>
        <w:t>.</w:t>
      </w:r>
    </w:p>
    <w:sectPr w:rsidR="00583642" w:rsidRPr="00FB13C3" w:rsidSect="00290968">
      <w:headerReference w:type="default" r:id="rId18"/>
      <w:pgSz w:w="11906" w:h="16838" w:code="9"/>
      <w:pgMar w:top="1123" w:right="709" w:bottom="851" w:left="720" w:header="772" w:footer="74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6FA7ED" w14:textId="77777777" w:rsidR="00375D05" w:rsidRDefault="00375D05">
      <w:r>
        <w:separator/>
      </w:r>
    </w:p>
  </w:endnote>
  <w:endnote w:type="continuationSeparator" w:id="0">
    <w:p w14:paraId="71416200" w14:textId="77777777" w:rsidR="00375D05" w:rsidRDefault="00375D05">
      <w:r>
        <w:continuationSeparator/>
      </w:r>
    </w:p>
  </w:endnote>
  <w:endnote w:type="continuationNotice" w:id="1">
    <w:p w14:paraId="2B63DB50" w14:textId="77777777" w:rsidR="00375D05" w:rsidRDefault="00375D0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OpenSymbol">
    <w:altName w:val="Arial"/>
    <w:charset w:val="01"/>
    <w:family w:val="auto"/>
    <w:pitch w:val="variable"/>
  </w:font>
  <w:font w:name="Air Serif">
    <w:altName w:val="Arial"/>
    <w:charset w:val="01"/>
    <w:family w:val="roman"/>
    <w:pitch w:val="variable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B8215" w14:textId="61F39A7D" w:rsidR="006955C1" w:rsidRPr="009A004C" w:rsidRDefault="006955C1" w:rsidP="009A004C">
    <w:pPr>
      <w:pStyle w:val="Header"/>
      <w:pBdr>
        <w:top w:val="single" w:sz="8" w:space="1" w:color="auto"/>
      </w:pBdr>
      <w:tabs>
        <w:tab w:val="clear" w:pos="4153"/>
        <w:tab w:val="clear" w:pos="8306"/>
        <w:tab w:val="left" w:pos="284"/>
        <w:tab w:val="num" w:pos="1701"/>
      </w:tabs>
      <w:ind w:right="-2"/>
      <w:jc w:val="right"/>
    </w:pPr>
    <w:r w:rsidRPr="00D96744">
      <w:rPr>
        <w:rStyle w:val="PageNumber"/>
        <w:rFonts w:ascii="Arial" w:hAnsi="Arial" w:cs="Arial"/>
        <w:b/>
      </w:rPr>
      <w:fldChar w:fldCharType="begin"/>
    </w:r>
    <w:r w:rsidRPr="00D96744">
      <w:rPr>
        <w:rStyle w:val="PageNumber"/>
        <w:rFonts w:ascii="Arial" w:hAnsi="Arial" w:cs="Arial"/>
        <w:b/>
      </w:rPr>
      <w:instrText xml:space="preserve"> PAGE </w:instrText>
    </w:r>
    <w:r w:rsidRPr="00D96744">
      <w:rPr>
        <w:rStyle w:val="PageNumber"/>
        <w:rFonts w:ascii="Arial" w:hAnsi="Arial" w:cs="Arial"/>
        <w:b/>
      </w:rPr>
      <w:fldChar w:fldCharType="separate"/>
    </w:r>
    <w:r w:rsidR="00902569">
      <w:rPr>
        <w:rStyle w:val="PageNumber"/>
        <w:rFonts w:ascii="Arial" w:hAnsi="Arial" w:cs="Arial"/>
        <w:b/>
        <w:noProof/>
      </w:rPr>
      <w:t>11</w:t>
    </w:r>
    <w:r w:rsidRPr="00D96744">
      <w:rPr>
        <w:rStyle w:val="PageNumber"/>
        <w:rFonts w:ascii="Arial" w:hAnsi="Arial" w:cs="Arial"/>
        <w:b/>
      </w:rPr>
      <w:fldChar w:fldCharType="end"/>
    </w:r>
    <w:r w:rsidRPr="00D96744">
      <w:rPr>
        <w:rStyle w:val="PageNumber"/>
        <w:rFonts w:ascii="Arial" w:hAnsi="Arial" w:cs="Arial"/>
        <w:b/>
      </w:rPr>
      <w:t xml:space="preserve"> / </w:t>
    </w:r>
    <w:r w:rsidRPr="00D96744">
      <w:rPr>
        <w:rStyle w:val="PageNumber"/>
        <w:rFonts w:ascii="Arial" w:hAnsi="Arial" w:cs="Arial"/>
        <w:b/>
      </w:rPr>
      <w:fldChar w:fldCharType="begin"/>
    </w:r>
    <w:r w:rsidRPr="00D96744">
      <w:rPr>
        <w:rStyle w:val="PageNumber"/>
        <w:rFonts w:ascii="Arial" w:hAnsi="Arial" w:cs="Arial"/>
        <w:b/>
      </w:rPr>
      <w:instrText xml:space="preserve"> NUMPAGES </w:instrText>
    </w:r>
    <w:r w:rsidRPr="00D96744">
      <w:rPr>
        <w:rStyle w:val="PageNumber"/>
        <w:rFonts w:ascii="Arial" w:hAnsi="Arial" w:cs="Arial"/>
        <w:b/>
      </w:rPr>
      <w:fldChar w:fldCharType="separate"/>
    </w:r>
    <w:r w:rsidR="00902569">
      <w:rPr>
        <w:rStyle w:val="PageNumber"/>
        <w:rFonts w:ascii="Arial" w:hAnsi="Arial" w:cs="Arial"/>
        <w:b/>
        <w:noProof/>
      </w:rPr>
      <w:t>13</w:t>
    </w:r>
    <w:r w:rsidRPr="00D96744">
      <w:rPr>
        <w:rStyle w:val="PageNumber"/>
        <w:rFonts w:ascii="Arial" w:hAnsi="Arial" w:cs="Arial"/>
        <w:b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8E0A9E" w14:textId="77777777" w:rsidR="00375D05" w:rsidRDefault="00375D05">
      <w:r>
        <w:separator/>
      </w:r>
    </w:p>
  </w:footnote>
  <w:footnote w:type="continuationSeparator" w:id="0">
    <w:p w14:paraId="08DF1D38" w14:textId="77777777" w:rsidR="00375D05" w:rsidRDefault="00375D05">
      <w:r>
        <w:continuationSeparator/>
      </w:r>
    </w:p>
  </w:footnote>
  <w:footnote w:type="continuationNotice" w:id="1">
    <w:p w14:paraId="68127039" w14:textId="77777777" w:rsidR="00375D05" w:rsidRDefault="00375D0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30" w:type="dxa"/>
      <w:tblInd w:w="108" w:type="dxa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8" w:space="0" w:color="auto"/>
        <w:insideV w:val="single" w:sz="8" w:space="0" w:color="auto"/>
      </w:tblBorders>
      <w:tblLayout w:type="fixed"/>
      <w:tblLook w:val="0000" w:firstRow="0" w:lastRow="0" w:firstColumn="0" w:lastColumn="0" w:noHBand="0" w:noVBand="0"/>
    </w:tblPr>
    <w:tblGrid>
      <w:gridCol w:w="3001"/>
      <w:gridCol w:w="4252"/>
      <w:gridCol w:w="2977"/>
    </w:tblGrid>
    <w:tr w:rsidR="00B21203" w14:paraId="10970F2A" w14:textId="77777777" w:rsidTr="00E90269">
      <w:trPr>
        <w:cantSplit/>
        <w:trHeight w:val="1115"/>
      </w:trPr>
      <w:tc>
        <w:tcPr>
          <w:tcW w:w="3001" w:type="dxa"/>
          <w:tcBorders>
            <w:bottom w:val="single" w:sz="8" w:space="0" w:color="auto"/>
          </w:tcBorders>
        </w:tcPr>
        <w:p w14:paraId="229F74AD" w14:textId="77777777" w:rsidR="00B21203" w:rsidRDefault="00B21203">
          <w:pPr>
            <w:pStyle w:val="Header"/>
            <w:tabs>
              <w:tab w:val="clear" w:pos="4153"/>
              <w:tab w:val="clear" w:pos="8306"/>
            </w:tabs>
            <w:ind w:right="-58"/>
            <w:rPr>
              <w:rFonts w:ascii="Arial" w:hAnsi="Arial"/>
              <w:sz w:val="24"/>
            </w:rPr>
          </w:pPr>
          <w:r>
            <w:rPr>
              <w:noProof/>
              <w:lang w:val="en-US"/>
            </w:rPr>
            <w:drawing>
              <wp:anchor distT="0" distB="0" distL="114300" distR="114300" simplePos="0" relativeHeight="251662336" behindDoc="0" locked="0" layoutInCell="1" allowOverlap="1" wp14:anchorId="02CF8FAF" wp14:editId="6FC7EC69">
                <wp:simplePos x="0" y="0"/>
                <wp:positionH relativeFrom="column">
                  <wp:posOffset>-33020</wp:posOffset>
                </wp:positionH>
                <wp:positionV relativeFrom="paragraph">
                  <wp:posOffset>97155</wp:posOffset>
                </wp:positionV>
                <wp:extent cx="1763395" cy="411480"/>
                <wp:effectExtent l="0" t="0" r="8255" b="7620"/>
                <wp:wrapNone/>
                <wp:docPr id="385753063" name="Picture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63395" cy="411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5A4BD27C" w14:textId="77777777" w:rsidR="00B21203" w:rsidRDefault="00B21203">
          <w:pPr>
            <w:ind w:right="-58"/>
            <w:rPr>
              <w:sz w:val="40"/>
            </w:rPr>
          </w:pPr>
        </w:p>
      </w:tc>
      <w:tc>
        <w:tcPr>
          <w:tcW w:w="4252" w:type="dxa"/>
          <w:tcBorders>
            <w:bottom w:val="single" w:sz="8" w:space="0" w:color="auto"/>
          </w:tcBorders>
          <w:vAlign w:val="center"/>
        </w:tcPr>
        <w:p w14:paraId="29D6BD62" w14:textId="7F2A520C" w:rsidR="00B21203" w:rsidRPr="00C82E89" w:rsidRDefault="00376864" w:rsidP="004C0242">
          <w:pPr>
            <w:tabs>
              <w:tab w:val="left" w:pos="1195"/>
              <w:tab w:val="left" w:pos="1337"/>
            </w:tabs>
            <w:jc w:val="center"/>
            <w:rPr>
              <w:rFonts w:ascii="Arial" w:hAnsi="Arial" w:cs="Arial"/>
              <w:b/>
              <w:bCs/>
              <w:i/>
              <w:color w:val="666699"/>
              <w:sz w:val="24"/>
              <w:szCs w:val="24"/>
            </w:rPr>
          </w:pPr>
          <w:r>
            <w:rPr>
              <w:rFonts w:ascii="Arial" w:hAnsi="Arial" w:cs="Arial"/>
              <w:b/>
              <w:bCs/>
              <w:sz w:val="24"/>
              <w:szCs w:val="24"/>
            </w:rPr>
            <w:t>BRP User Manual</w:t>
          </w:r>
        </w:p>
      </w:tc>
      <w:tc>
        <w:tcPr>
          <w:tcW w:w="2977" w:type="dxa"/>
          <w:tcBorders>
            <w:bottom w:val="single" w:sz="8" w:space="0" w:color="auto"/>
          </w:tcBorders>
          <w:vAlign w:val="center"/>
        </w:tcPr>
        <w:p w14:paraId="2E2C2661" w14:textId="24FBFF68" w:rsidR="00B21203" w:rsidRPr="00294DE9" w:rsidRDefault="00376864" w:rsidP="009C1CC0">
          <w:pPr>
            <w:tabs>
              <w:tab w:val="left" w:pos="1243"/>
              <w:tab w:val="left" w:pos="2329"/>
              <w:tab w:val="left" w:pos="2509"/>
              <w:tab w:val="left" w:pos="2599"/>
            </w:tabs>
            <w:rPr>
              <w:rFonts w:ascii="Arial" w:hAnsi="Arial"/>
              <w:noProof/>
              <w:position w:val="-28"/>
              <w:sz w:val="18"/>
              <w:szCs w:val="18"/>
            </w:rPr>
          </w:pPr>
          <w:r>
            <w:rPr>
              <w:rFonts w:ascii="Arial" w:hAnsi="Arial"/>
              <w:noProof/>
              <w:position w:val="-28"/>
              <w:sz w:val="18"/>
            </w:rPr>
            <w:t>Documnet</w:t>
          </w:r>
          <w:r w:rsidR="00B21203">
            <w:rPr>
              <w:rFonts w:ascii="Arial" w:hAnsi="Arial"/>
              <w:noProof/>
              <w:position w:val="-28"/>
              <w:sz w:val="18"/>
            </w:rPr>
            <w:t xml:space="preserve"> No    </w:t>
          </w:r>
          <w:r w:rsidR="00B21203" w:rsidRPr="00EE56E2">
            <w:rPr>
              <w:rFonts w:ascii="Arial" w:hAnsi="Arial"/>
              <w:noProof/>
              <w:position w:val="-28"/>
              <w:sz w:val="18"/>
            </w:rPr>
            <w:t>:</w:t>
          </w:r>
          <w:r w:rsidR="00B21203">
            <w:rPr>
              <w:rFonts w:ascii="Arial" w:hAnsi="Arial"/>
              <w:noProof/>
              <w:position w:val="-28"/>
              <w:sz w:val="18"/>
            </w:rPr>
            <w:t xml:space="preserve"> </w:t>
          </w:r>
          <w:r w:rsidR="00B21203" w:rsidRPr="00146735">
            <w:rPr>
              <w:rFonts w:ascii="Arial" w:hAnsi="Arial"/>
              <w:noProof/>
              <w:position w:val="-28"/>
              <w:sz w:val="18"/>
              <w:szCs w:val="18"/>
            </w:rPr>
            <w:t>LF-</w:t>
          </w:r>
          <w:r w:rsidR="0026710F">
            <w:rPr>
              <w:rFonts w:ascii="Arial" w:hAnsi="Arial"/>
              <w:noProof/>
              <w:position w:val="-28"/>
              <w:sz w:val="18"/>
              <w:szCs w:val="18"/>
            </w:rPr>
            <w:t>BRP</w:t>
          </w:r>
          <w:r w:rsidR="00B21203" w:rsidRPr="00146735">
            <w:rPr>
              <w:rFonts w:ascii="Arial" w:hAnsi="Arial"/>
              <w:noProof/>
              <w:position w:val="-28"/>
              <w:sz w:val="18"/>
              <w:szCs w:val="18"/>
            </w:rPr>
            <w:t>-UM-</w:t>
          </w:r>
          <w:r>
            <w:rPr>
              <w:rFonts w:ascii="Arial" w:hAnsi="Arial"/>
              <w:noProof/>
              <w:position w:val="-28"/>
              <w:sz w:val="18"/>
              <w:szCs w:val="18"/>
            </w:rPr>
            <w:t>EN</w:t>
          </w:r>
        </w:p>
        <w:p w14:paraId="6EC91F8B" w14:textId="1D4FE382" w:rsidR="00B21203" w:rsidRDefault="00376864" w:rsidP="009C1CC0">
          <w:pPr>
            <w:tabs>
              <w:tab w:val="left" w:pos="1243"/>
              <w:tab w:val="left" w:pos="2329"/>
              <w:tab w:val="left" w:pos="2509"/>
              <w:tab w:val="left" w:pos="2599"/>
            </w:tabs>
            <w:rPr>
              <w:rFonts w:ascii="Arial" w:hAnsi="Arial"/>
              <w:noProof/>
              <w:position w:val="-28"/>
              <w:sz w:val="18"/>
            </w:rPr>
          </w:pPr>
          <w:r>
            <w:rPr>
              <w:rFonts w:ascii="Arial" w:hAnsi="Arial"/>
              <w:noProof/>
              <w:position w:val="-28"/>
              <w:sz w:val="18"/>
            </w:rPr>
            <w:t>Release</w:t>
          </w:r>
          <w:r w:rsidR="00B21203">
            <w:rPr>
              <w:rFonts w:ascii="Arial" w:hAnsi="Arial"/>
              <w:noProof/>
              <w:position w:val="-28"/>
              <w:sz w:val="18"/>
            </w:rPr>
            <w:t xml:space="preserve"> No</w:t>
          </w:r>
          <w:r w:rsidR="00B21203">
            <w:rPr>
              <w:rFonts w:ascii="Arial" w:hAnsi="Arial"/>
              <w:noProof/>
              <w:position w:val="-28"/>
              <w:sz w:val="18"/>
            </w:rPr>
            <w:tab/>
            <w:t>: 1.</w:t>
          </w:r>
          <w:r w:rsidR="00AF6276">
            <w:rPr>
              <w:rFonts w:ascii="Arial" w:hAnsi="Arial"/>
              <w:noProof/>
              <w:position w:val="-28"/>
              <w:sz w:val="18"/>
            </w:rPr>
            <w:t>2</w:t>
          </w:r>
        </w:p>
        <w:p w14:paraId="34CBFC33" w14:textId="13DCCBCE" w:rsidR="00B21203" w:rsidRDefault="00376864" w:rsidP="009A004C">
          <w:pPr>
            <w:tabs>
              <w:tab w:val="left" w:pos="1243"/>
              <w:tab w:val="left" w:pos="2329"/>
              <w:tab w:val="left" w:pos="2509"/>
              <w:tab w:val="left" w:pos="2599"/>
            </w:tabs>
            <w:rPr>
              <w:rFonts w:ascii="Arial" w:hAnsi="Arial"/>
              <w:noProof/>
              <w:position w:val="-28"/>
              <w:sz w:val="18"/>
            </w:rPr>
          </w:pPr>
          <w:r>
            <w:rPr>
              <w:rFonts w:ascii="Arial" w:hAnsi="Arial"/>
              <w:noProof/>
              <w:position w:val="-28"/>
              <w:sz w:val="18"/>
            </w:rPr>
            <w:t>Release</w:t>
          </w:r>
          <w:r w:rsidR="00B21203">
            <w:rPr>
              <w:rFonts w:ascii="Arial" w:hAnsi="Arial"/>
              <w:noProof/>
              <w:position w:val="-28"/>
              <w:sz w:val="18"/>
            </w:rPr>
            <w:t xml:space="preserve"> </w:t>
          </w:r>
          <w:r>
            <w:rPr>
              <w:rFonts w:ascii="Arial" w:hAnsi="Arial"/>
              <w:noProof/>
              <w:position w:val="-28"/>
              <w:sz w:val="18"/>
            </w:rPr>
            <w:t>Date</w:t>
          </w:r>
          <w:r w:rsidR="00B21203">
            <w:rPr>
              <w:rFonts w:ascii="Arial" w:hAnsi="Arial"/>
              <w:noProof/>
              <w:position w:val="-28"/>
              <w:sz w:val="18"/>
            </w:rPr>
            <w:tab/>
            <w:t xml:space="preserve">: </w:t>
          </w:r>
          <w:r>
            <w:rPr>
              <w:rFonts w:ascii="Arial" w:hAnsi="Arial"/>
              <w:noProof/>
              <w:position w:val="-28"/>
              <w:sz w:val="18"/>
            </w:rPr>
            <w:t>Nov</w:t>
          </w:r>
          <w:r w:rsidR="008F2AC0">
            <w:rPr>
              <w:rFonts w:ascii="Arial" w:hAnsi="Arial"/>
              <w:noProof/>
              <w:position w:val="-28"/>
              <w:sz w:val="18"/>
            </w:rPr>
            <w:t xml:space="preserve"> 202</w:t>
          </w:r>
          <w:r w:rsidR="00AF6276">
            <w:rPr>
              <w:rFonts w:ascii="Arial" w:hAnsi="Arial"/>
              <w:noProof/>
              <w:position w:val="-28"/>
              <w:sz w:val="18"/>
            </w:rPr>
            <w:t>5</w:t>
          </w:r>
        </w:p>
      </w:tc>
    </w:tr>
  </w:tbl>
  <w:p w14:paraId="0E2D818C" w14:textId="77777777" w:rsidR="00B21203" w:rsidRPr="00290968" w:rsidRDefault="00B21203">
    <w:pPr>
      <w:rPr>
        <w:rFonts w:ascii="Arial" w:hAnsi="Arial" w:cs="Arial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624" w:type="dxa"/>
      <w:tblInd w:w="108" w:type="dxa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8" w:space="0" w:color="auto"/>
        <w:insideV w:val="single" w:sz="8" w:space="0" w:color="auto"/>
      </w:tblBorders>
      <w:tblLayout w:type="fixed"/>
      <w:tblLook w:val="0000" w:firstRow="0" w:lastRow="0" w:firstColumn="0" w:lastColumn="0" w:noHBand="0" w:noVBand="0"/>
    </w:tblPr>
    <w:tblGrid>
      <w:gridCol w:w="3001"/>
      <w:gridCol w:w="8647"/>
      <w:gridCol w:w="2976"/>
    </w:tblGrid>
    <w:tr w:rsidR="00CB4477" w14:paraId="5E81D592" w14:textId="77777777" w:rsidTr="00CB4477">
      <w:trPr>
        <w:cantSplit/>
        <w:trHeight w:val="1115"/>
      </w:trPr>
      <w:tc>
        <w:tcPr>
          <w:tcW w:w="3001" w:type="dxa"/>
          <w:tcBorders>
            <w:bottom w:val="single" w:sz="8" w:space="0" w:color="auto"/>
          </w:tcBorders>
        </w:tcPr>
        <w:p w14:paraId="1671C750" w14:textId="1FD041C9" w:rsidR="00CB4477" w:rsidRDefault="00CB4477" w:rsidP="00E059DB">
          <w:pPr>
            <w:pStyle w:val="Header"/>
            <w:tabs>
              <w:tab w:val="clear" w:pos="4153"/>
              <w:tab w:val="clear" w:pos="8306"/>
            </w:tabs>
            <w:ind w:right="-58"/>
            <w:rPr>
              <w:sz w:val="40"/>
            </w:rPr>
          </w:pPr>
          <w:r>
            <w:rPr>
              <w:noProof/>
              <w:lang w:val="en-US"/>
            </w:rPr>
            <w:drawing>
              <wp:anchor distT="0" distB="0" distL="114300" distR="114300" simplePos="0" relativeHeight="251666432" behindDoc="0" locked="0" layoutInCell="1" allowOverlap="1" wp14:anchorId="19962186" wp14:editId="2F90C42F">
                <wp:simplePos x="0" y="0"/>
                <wp:positionH relativeFrom="column">
                  <wp:posOffset>-33020</wp:posOffset>
                </wp:positionH>
                <wp:positionV relativeFrom="paragraph">
                  <wp:posOffset>97155</wp:posOffset>
                </wp:positionV>
                <wp:extent cx="1763395" cy="411480"/>
                <wp:effectExtent l="0" t="0" r="8255" b="7620"/>
                <wp:wrapNone/>
                <wp:docPr id="29" name="Picture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63395" cy="411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647" w:type="dxa"/>
          <w:tcBorders>
            <w:bottom w:val="single" w:sz="8" w:space="0" w:color="auto"/>
          </w:tcBorders>
          <w:vAlign w:val="center"/>
        </w:tcPr>
        <w:p w14:paraId="25F7F8EB" w14:textId="1D617E5E" w:rsidR="00CB4477" w:rsidRPr="00C82E89" w:rsidRDefault="00376864" w:rsidP="004C0242">
          <w:pPr>
            <w:tabs>
              <w:tab w:val="left" w:pos="1195"/>
              <w:tab w:val="left" w:pos="1337"/>
            </w:tabs>
            <w:jc w:val="center"/>
            <w:rPr>
              <w:rFonts w:ascii="Arial" w:hAnsi="Arial" w:cs="Arial"/>
              <w:b/>
              <w:bCs/>
              <w:i/>
              <w:color w:val="666699"/>
              <w:sz w:val="24"/>
              <w:szCs w:val="24"/>
            </w:rPr>
          </w:pPr>
          <w:r>
            <w:rPr>
              <w:rFonts w:ascii="Arial" w:hAnsi="Arial" w:cs="Arial"/>
              <w:b/>
              <w:bCs/>
              <w:sz w:val="24"/>
              <w:szCs w:val="24"/>
            </w:rPr>
            <w:t>BRP User Manual</w:t>
          </w:r>
        </w:p>
      </w:tc>
      <w:tc>
        <w:tcPr>
          <w:tcW w:w="2976" w:type="dxa"/>
          <w:tcBorders>
            <w:bottom w:val="single" w:sz="8" w:space="0" w:color="auto"/>
          </w:tcBorders>
          <w:vAlign w:val="center"/>
        </w:tcPr>
        <w:p w14:paraId="35151ED5" w14:textId="596DA322" w:rsidR="00CB4477" w:rsidRPr="00294DE9" w:rsidRDefault="00376864" w:rsidP="009C1CC0">
          <w:pPr>
            <w:tabs>
              <w:tab w:val="left" w:pos="1243"/>
              <w:tab w:val="left" w:pos="2329"/>
              <w:tab w:val="left" w:pos="2509"/>
              <w:tab w:val="left" w:pos="2599"/>
            </w:tabs>
            <w:rPr>
              <w:rFonts w:ascii="Arial" w:hAnsi="Arial"/>
              <w:noProof/>
              <w:position w:val="-28"/>
              <w:sz w:val="18"/>
              <w:szCs w:val="18"/>
            </w:rPr>
          </w:pPr>
          <w:r>
            <w:rPr>
              <w:rFonts w:ascii="Arial" w:hAnsi="Arial"/>
              <w:noProof/>
              <w:position w:val="-28"/>
              <w:sz w:val="18"/>
            </w:rPr>
            <w:t>Document</w:t>
          </w:r>
          <w:r w:rsidR="00CB4477">
            <w:rPr>
              <w:rFonts w:ascii="Arial" w:hAnsi="Arial"/>
              <w:noProof/>
              <w:position w:val="-28"/>
              <w:sz w:val="18"/>
            </w:rPr>
            <w:t xml:space="preserve"> No    </w:t>
          </w:r>
          <w:r w:rsidR="00CB4477" w:rsidRPr="00EE56E2">
            <w:rPr>
              <w:rFonts w:ascii="Arial" w:hAnsi="Arial"/>
              <w:noProof/>
              <w:position w:val="-28"/>
              <w:sz w:val="18"/>
            </w:rPr>
            <w:t>:</w:t>
          </w:r>
          <w:r w:rsidR="00CB4477">
            <w:rPr>
              <w:rFonts w:ascii="Arial" w:hAnsi="Arial"/>
              <w:noProof/>
              <w:position w:val="-28"/>
              <w:sz w:val="18"/>
            </w:rPr>
            <w:t xml:space="preserve"> </w:t>
          </w:r>
          <w:r w:rsidR="0026710F" w:rsidRPr="00146735">
            <w:rPr>
              <w:rFonts w:ascii="Arial" w:hAnsi="Arial"/>
              <w:noProof/>
              <w:position w:val="-28"/>
              <w:sz w:val="18"/>
              <w:szCs w:val="18"/>
            </w:rPr>
            <w:t>LF-</w:t>
          </w:r>
          <w:r w:rsidR="0026710F">
            <w:rPr>
              <w:rFonts w:ascii="Arial" w:hAnsi="Arial"/>
              <w:noProof/>
              <w:position w:val="-28"/>
              <w:sz w:val="18"/>
              <w:szCs w:val="18"/>
            </w:rPr>
            <w:t>BRP</w:t>
          </w:r>
          <w:r w:rsidR="0026710F" w:rsidRPr="00146735">
            <w:rPr>
              <w:rFonts w:ascii="Arial" w:hAnsi="Arial"/>
              <w:noProof/>
              <w:position w:val="-28"/>
              <w:sz w:val="18"/>
              <w:szCs w:val="18"/>
            </w:rPr>
            <w:t>-UM-</w:t>
          </w:r>
          <w:r>
            <w:rPr>
              <w:rFonts w:ascii="Arial" w:hAnsi="Arial"/>
              <w:noProof/>
              <w:position w:val="-28"/>
              <w:sz w:val="18"/>
              <w:szCs w:val="18"/>
            </w:rPr>
            <w:t>EN</w:t>
          </w:r>
        </w:p>
        <w:p w14:paraId="064CB034" w14:textId="63249778" w:rsidR="00CB4477" w:rsidRDefault="00376864" w:rsidP="009C1CC0">
          <w:pPr>
            <w:tabs>
              <w:tab w:val="left" w:pos="1243"/>
              <w:tab w:val="left" w:pos="2329"/>
              <w:tab w:val="left" w:pos="2509"/>
              <w:tab w:val="left" w:pos="2599"/>
            </w:tabs>
            <w:rPr>
              <w:rFonts w:ascii="Arial" w:hAnsi="Arial"/>
              <w:noProof/>
              <w:position w:val="-28"/>
              <w:sz w:val="18"/>
            </w:rPr>
          </w:pPr>
          <w:r>
            <w:rPr>
              <w:rFonts w:ascii="Arial" w:hAnsi="Arial"/>
              <w:noProof/>
              <w:position w:val="-28"/>
              <w:sz w:val="18"/>
            </w:rPr>
            <w:t>Release</w:t>
          </w:r>
          <w:r w:rsidR="00CB4477">
            <w:rPr>
              <w:rFonts w:ascii="Arial" w:hAnsi="Arial"/>
              <w:noProof/>
              <w:position w:val="-28"/>
              <w:sz w:val="18"/>
            </w:rPr>
            <w:t xml:space="preserve"> No</w:t>
          </w:r>
          <w:r w:rsidR="00CB4477">
            <w:rPr>
              <w:rFonts w:ascii="Arial" w:hAnsi="Arial"/>
              <w:noProof/>
              <w:position w:val="-28"/>
              <w:sz w:val="18"/>
            </w:rPr>
            <w:tab/>
            <w:t xml:space="preserve">: </w:t>
          </w:r>
          <w:r w:rsidR="0026710F">
            <w:rPr>
              <w:rFonts w:ascii="Arial" w:hAnsi="Arial"/>
              <w:noProof/>
              <w:position w:val="-28"/>
              <w:sz w:val="18"/>
            </w:rPr>
            <w:t>: 1.2</w:t>
          </w:r>
        </w:p>
        <w:p w14:paraId="47107C6A" w14:textId="6F90DDFE" w:rsidR="00CB4477" w:rsidRDefault="00376864" w:rsidP="009A004C">
          <w:pPr>
            <w:tabs>
              <w:tab w:val="left" w:pos="1243"/>
              <w:tab w:val="left" w:pos="2329"/>
              <w:tab w:val="left" w:pos="2509"/>
              <w:tab w:val="left" w:pos="2599"/>
            </w:tabs>
            <w:rPr>
              <w:rFonts w:ascii="Arial" w:hAnsi="Arial"/>
              <w:noProof/>
              <w:position w:val="-28"/>
              <w:sz w:val="18"/>
            </w:rPr>
          </w:pPr>
          <w:r>
            <w:rPr>
              <w:rFonts w:ascii="Arial" w:hAnsi="Arial"/>
              <w:noProof/>
              <w:position w:val="-28"/>
              <w:sz w:val="18"/>
            </w:rPr>
            <w:t>Selease</w:t>
          </w:r>
          <w:r w:rsidR="00CB4477">
            <w:rPr>
              <w:rFonts w:ascii="Arial" w:hAnsi="Arial"/>
              <w:noProof/>
              <w:position w:val="-28"/>
              <w:sz w:val="18"/>
            </w:rPr>
            <w:t xml:space="preserve"> </w:t>
          </w:r>
          <w:r>
            <w:rPr>
              <w:rFonts w:ascii="Arial" w:hAnsi="Arial"/>
              <w:noProof/>
              <w:position w:val="-28"/>
              <w:sz w:val="18"/>
            </w:rPr>
            <w:t>Date</w:t>
          </w:r>
          <w:r w:rsidR="00CB4477">
            <w:rPr>
              <w:rFonts w:ascii="Arial" w:hAnsi="Arial"/>
              <w:noProof/>
              <w:position w:val="-28"/>
              <w:sz w:val="18"/>
            </w:rPr>
            <w:tab/>
          </w:r>
          <w:r>
            <w:rPr>
              <w:rFonts w:ascii="Arial" w:hAnsi="Arial"/>
              <w:noProof/>
              <w:position w:val="-28"/>
              <w:sz w:val="18"/>
            </w:rPr>
            <w:t>Nov 2025</w:t>
          </w:r>
        </w:p>
      </w:tc>
    </w:tr>
  </w:tbl>
  <w:p w14:paraId="35EB2924" w14:textId="77777777" w:rsidR="00CB4477" w:rsidRPr="00290968" w:rsidRDefault="00CB4477" w:rsidP="0099618D">
    <w:pPr>
      <w:rPr>
        <w:rFonts w:ascii="Arial" w:hAnsi="Arial" w:cs="Arial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30" w:type="dxa"/>
      <w:tblInd w:w="108" w:type="dxa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8" w:space="0" w:color="auto"/>
        <w:insideV w:val="single" w:sz="8" w:space="0" w:color="auto"/>
      </w:tblBorders>
      <w:tblLayout w:type="fixed"/>
      <w:tblLook w:val="0000" w:firstRow="0" w:lastRow="0" w:firstColumn="0" w:lastColumn="0" w:noHBand="0" w:noVBand="0"/>
    </w:tblPr>
    <w:tblGrid>
      <w:gridCol w:w="3001"/>
      <w:gridCol w:w="4252"/>
      <w:gridCol w:w="2977"/>
    </w:tblGrid>
    <w:tr w:rsidR="00376864" w14:paraId="5DEF680F" w14:textId="77777777" w:rsidTr="00376864">
      <w:trPr>
        <w:cantSplit/>
        <w:trHeight w:val="1115"/>
      </w:trPr>
      <w:tc>
        <w:tcPr>
          <w:tcW w:w="3001" w:type="dxa"/>
          <w:tcBorders>
            <w:bottom w:val="single" w:sz="8" w:space="0" w:color="auto"/>
          </w:tcBorders>
        </w:tcPr>
        <w:p w14:paraId="63B595F7" w14:textId="77777777" w:rsidR="00376864" w:rsidRDefault="00376864" w:rsidP="00376864">
          <w:pPr>
            <w:pStyle w:val="Header"/>
            <w:tabs>
              <w:tab w:val="clear" w:pos="4153"/>
              <w:tab w:val="clear" w:pos="8306"/>
            </w:tabs>
            <w:ind w:right="-58"/>
            <w:rPr>
              <w:rFonts w:ascii="Arial" w:hAnsi="Arial"/>
              <w:sz w:val="24"/>
            </w:rPr>
          </w:pPr>
          <w:r>
            <w:rPr>
              <w:noProof/>
              <w:lang w:val="en-US"/>
            </w:rPr>
            <w:drawing>
              <wp:anchor distT="0" distB="0" distL="114300" distR="114300" simplePos="0" relativeHeight="251674624" behindDoc="0" locked="0" layoutInCell="1" allowOverlap="1" wp14:anchorId="4771F564" wp14:editId="79DFC64E">
                <wp:simplePos x="0" y="0"/>
                <wp:positionH relativeFrom="column">
                  <wp:posOffset>-33020</wp:posOffset>
                </wp:positionH>
                <wp:positionV relativeFrom="paragraph">
                  <wp:posOffset>97155</wp:posOffset>
                </wp:positionV>
                <wp:extent cx="1763395" cy="411480"/>
                <wp:effectExtent l="0" t="0" r="8255" b="7620"/>
                <wp:wrapNone/>
                <wp:docPr id="14" name="Picture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63395" cy="411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48471114" w14:textId="77777777" w:rsidR="00376864" w:rsidRDefault="00376864" w:rsidP="00376864">
          <w:pPr>
            <w:ind w:right="-58"/>
            <w:rPr>
              <w:sz w:val="40"/>
            </w:rPr>
          </w:pPr>
        </w:p>
      </w:tc>
      <w:tc>
        <w:tcPr>
          <w:tcW w:w="4252" w:type="dxa"/>
          <w:tcBorders>
            <w:bottom w:val="single" w:sz="8" w:space="0" w:color="auto"/>
          </w:tcBorders>
          <w:vAlign w:val="center"/>
        </w:tcPr>
        <w:p w14:paraId="6966F8C4" w14:textId="0143E614" w:rsidR="00376864" w:rsidRPr="00C82E89" w:rsidRDefault="00376864" w:rsidP="00376864">
          <w:pPr>
            <w:tabs>
              <w:tab w:val="left" w:pos="1195"/>
              <w:tab w:val="left" w:pos="1337"/>
            </w:tabs>
            <w:jc w:val="center"/>
            <w:rPr>
              <w:rFonts w:ascii="Arial" w:hAnsi="Arial" w:cs="Arial"/>
              <w:b/>
              <w:bCs/>
              <w:i/>
              <w:color w:val="666699"/>
              <w:sz w:val="24"/>
              <w:szCs w:val="24"/>
            </w:rPr>
          </w:pPr>
          <w:r>
            <w:rPr>
              <w:rFonts w:ascii="Arial" w:hAnsi="Arial" w:cs="Arial"/>
              <w:b/>
              <w:bCs/>
              <w:sz w:val="24"/>
              <w:szCs w:val="24"/>
            </w:rPr>
            <w:t>BRP User Manual</w:t>
          </w:r>
        </w:p>
      </w:tc>
      <w:tc>
        <w:tcPr>
          <w:tcW w:w="2977" w:type="dxa"/>
          <w:tcBorders>
            <w:bottom w:val="single" w:sz="8" w:space="0" w:color="auto"/>
          </w:tcBorders>
          <w:vAlign w:val="center"/>
        </w:tcPr>
        <w:p w14:paraId="09E8F3DD" w14:textId="77777777" w:rsidR="00376864" w:rsidRPr="00294DE9" w:rsidRDefault="00376864" w:rsidP="00376864">
          <w:pPr>
            <w:tabs>
              <w:tab w:val="left" w:pos="1243"/>
              <w:tab w:val="left" w:pos="2329"/>
              <w:tab w:val="left" w:pos="2509"/>
              <w:tab w:val="left" w:pos="2599"/>
            </w:tabs>
            <w:rPr>
              <w:rFonts w:ascii="Arial" w:hAnsi="Arial"/>
              <w:noProof/>
              <w:position w:val="-28"/>
              <w:sz w:val="18"/>
              <w:szCs w:val="18"/>
            </w:rPr>
          </w:pPr>
          <w:r>
            <w:rPr>
              <w:rFonts w:ascii="Arial" w:hAnsi="Arial"/>
              <w:noProof/>
              <w:position w:val="-28"/>
              <w:sz w:val="18"/>
            </w:rPr>
            <w:t xml:space="preserve">Documnet No    </w:t>
          </w:r>
          <w:r w:rsidRPr="00EE56E2">
            <w:rPr>
              <w:rFonts w:ascii="Arial" w:hAnsi="Arial"/>
              <w:noProof/>
              <w:position w:val="-28"/>
              <w:sz w:val="18"/>
            </w:rPr>
            <w:t>:</w:t>
          </w:r>
          <w:r>
            <w:rPr>
              <w:rFonts w:ascii="Arial" w:hAnsi="Arial"/>
              <w:noProof/>
              <w:position w:val="-28"/>
              <w:sz w:val="18"/>
            </w:rPr>
            <w:t xml:space="preserve"> </w:t>
          </w:r>
          <w:r w:rsidRPr="00146735">
            <w:rPr>
              <w:rFonts w:ascii="Arial" w:hAnsi="Arial"/>
              <w:noProof/>
              <w:position w:val="-28"/>
              <w:sz w:val="18"/>
              <w:szCs w:val="18"/>
            </w:rPr>
            <w:t>LF-</w:t>
          </w:r>
          <w:r>
            <w:rPr>
              <w:rFonts w:ascii="Arial" w:hAnsi="Arial"/>
              <w:noProof/>
              <w:position w:val="-28"/>
              <w:sz w:val="18"/>
              <w:szCs w:val="18"/>
            </w:rPr>
            <w:t>BRP</w:t>
          </w:r>
          <w:r w:rsidRPr="00146735">
            <w:rPr>
              <w:rFonts w:ascii="Arial" w:hAnsi="Arial"/>
              <w:noProof/>
              <w:position w:val="-28"/>
              <w:sz w:val="18"/>
              <w:szCs w:val="18"/>
            </w:rPr>
            <w:t>-UM-</w:t>
          </w:r>
          <w:r>
            <w:rPr>
              <w:rFonts w:ascii="Arial" w:hAnsi="Arial"/>
              <w:noProof/>
              <w:position w:val="-28"/>
              <w:sz w:val="18"/>
              <w:szCs w:val="18"/>
            </w:rPr>
            <w:t>EN</w:t>
          </w:r>
        </w:p>
        <w:p w14:paraId="48E0086D" w14:textId="77777777" w:rsidR="00376864" w:rsidRDefault="00376864" w:rsidP="00376864">
          <w:pPr>
            <w:tabs>
              <w:tab w:val="left" w:pos="1243"/>
              <w:tab w:val="left" w:pos="2329"/>
              <w:tab w:val="left" w:pos="2509"/>
              <w:tab w:val="left" w:pos="2599"/>
            </w:tabs>
            <w:rPr>
              <w:rFonts w:ascii="Arial" w:hAnsi="Arial"/>
              <w:noProof/>
              <w:position w:val="-28"/>
              <w:sz w:val="18"/>
            </w:rPr>
          </w:pPr>
          <w:r>
            <w:rPr>
              <w:rFonts w:ascii="Arial" w:hAnsi="Arial"/>
              <w:noProof/>
              <w:position w:val="-28"/>
              <w:sz w:val="18"/>
            </w:rPr>
            <w:t>Release No</w:t>
          </w:r>
          <w:r>
            <w:rPr>
              <w:rFonts w:ascii="Arial" w:hAnsi="Arial"/>
              <w:noProof/>
              <w:position w:val="-28"/>
              <w:sz w:val="18"/>
            </w:rPr>
            <w:tab/>
            <w:t>: 1.2</w:t>
          </w:r>
        </w:p>
        <w:p w14:paraId="363A8931" w14:textId="55B01EB4" w:rsidR="00376864" w:rsidRDefault="00376864" w:rsidP="00376864">
          <w:pPr>
            <w:tabs>
              <w:tab w:val="left" w:pos="1243"/>
              <w:tab w:val="left" w:pos="2329"/>
              <w:tab w:val="left" w:pos="2509"/>
              <w:tab w:val="left" w:pos="2599"/>
            </w:tabs>
            <w:rPr>
              <w:rFonts w:ascii="Arial" w:hAnsi="Arial"/>
              <w:noProof/>
              <w:position w:val="-28"/>
              <w:sz w:val="18"/>
            </w:rPr>
          </w:pPr>
          <w:r>
            <w:rPr>
              <w:rFonts w:ascii="Arial" w:hAnsi="Arial"/>
              <w:noProof/>
              <w:position w:val="-28"/>
              <w:sz w:val="18"/>
            </w:rPr>
            <w:t>Release Date</w:t>
          </w:r>
          <w:r>
            <w:rPr>
              <w:rFonts w:ascii="Arial" w:hAnsi="Arial"/>
              <w:noProof/>
              <w:position w:val="-28"/>
              <w:sz w:val="18"/>
            </w:rPr>
            <w:tab/>
            <w:t>: Nov 2025</w:t>
          </w:r>
        </w:p>
      </w:tc>
    </w:tr>
  </w:tbl>
  <w:p w14:paraId="4477EAA8" w14:textId="77777777" w:rsidR="00933E60" w:rsidRPr="00290968" w:rsidRDefault="00933E60">
    <w:pPr>
      <w:rPr>
        <w:rFonts w:ascii="Arial" w:hAnsi="Arial" w:cs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B3658"/>
    <w:multiLevelType w:val="hybridMultilevel"/>
    <w:tmpl w:val="4BA20C02"/>
    <w:lvl w:ilvl="0" w:tplc="27C2C5E8">
      <w:start w:val="1"/>
      <w:numFmt w:val="bullet"/>
      <w:pStyle w:val="Bullet1eng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sz w:val="20"/>
        <w:szCs w:val="20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64255"/>
    <w:multiLevelType w:val="hybridMultilevel"/>
    <w:tmpl w:val="CFE86D82"/>
    <w:lvl w:ilvl="0" w:tplc="3ECA3A8A">
      <w:start w:val="1"/>
      <w:numFmt w:val="bullet"/>
      <w:pStyle w:val="Bullet1"/>
      <w:lvlText w:val=""/>
      <w:lvlJc w:val="left"/>
      <w:pPr>
        <w:tabs>
          <w:tab w:val="num" w:pos="1647"/>
        </w:tabs>
        <w:ind w:left="1647" w:hanging="567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C3372B"/>
    <w:multiLevelType w:val="hybridMultilevel"/>
    <w:tmpl w:val="7408D3D6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020B0D64"/>
    <w:multiLevelType w:val="hybridMultilevel"/>
    <w:tmpl w:val="AB067D18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02B16184"/>
    <w:multiLevelType w:val="hybridMultilevel"/>
    <w:tmpl w:val="C798C8B0"/>
    <w:lvl w:ilvl="0" w:tplc="B726BDC2">
      <w:start w:val="1"/>
      <w:numFmt w:val="bullet"/>
      <w:pStyle w:val="bullet2eng"/>
      <w:lvlText w:val=""/>
      <w:lvlJc w:val="left"/>
      <w:pPr>
        <w:tabs>
          <w:tab w:val="num" w:pos="2013"/>
        </w:tabs>
        <w:ind w:left="2013" w:hanging="737"/>
      </w:pPr>
      <w:rPr>
        <w:rFonts w:ascii="Symbol" w:hAnsi="Symbol" w:hint="default"/>
        <w:color w:val="auto"/>
        <w:sz w:val="28"/>
        <w:szCs w:val="20"/>
      </w:rPr>
    </w:lvl>
    <w:lvl w:ilvl="1" w:tplc="5654431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C67E11"/>
    <w:multiLevelType w:val="multilevel"/>
    <w:tmpl w:val="65945B04"/>
    <w:lvl w:ilvl="0">
      <w:start w:val="3"/>
      <w:numFmt w:val="decimal"/>
      <w:pStyle w:val="m2"/>
      <w:lvlText w:val="%1."/>
      <w:lvlJc w:val="left"/>
      <w:pPr>
        <w:tabs>
          <w:tab w:val="num" w:pos="851"/>
        </w:tabs>
        <w:ind w:left="851" w:hanging="738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pStyle w:val="m2"/>
      <w:lvlText w:val="%1.%2"/>
      <w:lvlJc w:val="left"/>
      <w:pPr>
        <w:tabs>
          <w:tab w:val="num" w:pos="851"/>
        </w:tabs>
        <w:ind w:left="851" w:hanging="738"/>
      </w:pPr>
      <w:rPr>
        <w:rFonts w:ascii="Arial" w:hAnsi="Arial" w:hint="default"/>
        <w:b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738"/>
      </w:pPr>
      <w:rPr>
        <w:rFonts w:ascii="Arial" w:hAnsi="Arial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709"/>
      </w:pPr>
      <w:rPr>
        <w:rFonts w:ascii="Arial" w:hAnsi="Arial" w:hint="default"/>
        <w:b/>
        <w:i w:val="0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ascii="Arial" w:hAnsi="Arial" w:hint="default"/>
        <w:b/>
        <w:i w:val="0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ascii="Arial" w:hAnsi="Arial" w:hint="default"/>
        <w:b/>
        <w:i w:val="0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151922EF"/>
    <w:multiLevelType w:val="multilevel"/>
    <w:tmpl w:val="105CE4D0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/>
        <w:i w:val="0"/>
        <w:color w:val="auto"/>
      </w:rPr>
    </w:lvl>
    <w:lvl w:ilvl="2">
      <w:start w:val="1"/>
      <w:numFmt w:val="decimal"/>
      <w:pStyle w:val="Heading4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18DE44E4"/>
    <w:multiLevelType w:val="hybridMultilevel"/>
    <w:tmpl w:val="492E01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1738A"/>
    <w:multiLevelType w:val="hybridMultilevel"/>
    <w:tmpl w:val="AB50BE18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29C10988"/>
    <w:multiLevelType w:val="hybridMultilevel"/>
    <w:tmpl w:val="D46A85E0"/>
    <w:lvl w:ilvl="0" w:tplc="F2AE8C6A">
      <w:start w:val="1"/>
      <w:numFmt w:val="lowerLetter"/>
      <w:pStyle w:val="list-2"/>
      <w:lvlText w:val="%1."/>
      <w:lvlJc w:val="left"/>
      <w:pPr>
        <w:tabs>
          <w:tab w:val="num" w:pos="1418"/>
        </w:tabs>
        <w:ind w:left="1418" w:hanging="567"/>
      </w:pPr>
      <w:rPr>
        <w:rFonts w:ascii="Arial" w:hAnsi="Arial" w:hint="default"/>
        <w:b w:val="0"/>
        <w:i/>
        <w:sz w:val="22"/>
      </w:rPr>
    </w:lvl>
    <w:lvl w:ilvl="1" w:tplc="3E360BC8">
      <w:numFmt w:val="decimal"/>
      <w:lvlText w:val=""/>
      <w:lvlJc w:val="left"/>
    </w:lvl>
    <w:lvl w:ilvl="2" w:tplc="7A743880">
      <w:numFmt w:val="decimal"/>
      <w:lvlText w:val=""/>
      <w:lvlJc w:val="left"/>
    </w:lvl>
    <w:lvl w:ilvl="3" w:tplc="F69EBF20">
      <w:numFmt w:val="decimal"/>
      <w:lvlText w:val=""/>
      <w:lvlJc w:val="left"/>
    </w:lvl>
    <w:lvl w:ilvl="4" w:tplc="C81C9654">
      <w:numFmt w:val="decimal"/>
      <w:lvlText w:val=""/>
      <w:lvlJc w:val="left"/>
    </w:lvl>
    <w:lvl w:ilvl="5" w:tplc="8124D0FC">
      <w:numFmt w:val="decimal"/>
      <w:lvlText w:val=""/>
      <w:lvlJc w:val="left"/>
    </w:lvl>
    <w:lvl w:ilvl="6" w:tplc="E16445C0">
      <w:numFmt w:val="decimal"/>
      <w:lvlText w:val=""/>
      <w:lvlJc w:val="left"/>
    </w:lvl>
    <w:lvl w:ilvl="7" w:tplc="5AEA42C4">
      <w:numFmt w:val="decimal"/>
      <w:lvlText w:val=""/>
      <w:lvlJc w:val="left"/>
    </w:lvl>
    <w:lvl w:ilvl="8" w:tplc="A7226DE6">
      <w:numFmt w:val="decimal"/>
      <w:lvlText w:val=""/>
      <w:lvlJc w:val="left"/>
    </w:lvl>
  </w:abstractNum>
  <w:abstractNum w:abstractNumId="10" w15:restartNumberingAfterBreak="0">
    <w:nsid w:val="3098728C"/>
    <w:multiLevelType w:val="hybridMultilevel"/>
    <w:tmpl w:val="5F70ACF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794512"/>
    <w:multiLevelType w:val="hybridMultilevel"/>
    <w:tmpl w:val="020622B8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AD41FE"/>
    <w:multiLevelType w:val="hybridMultilevel"/>
    <w:tmpl w:val="F6DA9102"/>
    <w:lvl w:ilvl="0" w:tplc="2CC4A800">
      <w:start w:val="1"/>
      <w:numFmt w:val="bullet"/>
      <w:pStyle w:val="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sz w:val="22"/>
        <w:szCs w:val="22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3937DD"/>
    <w:multiLevelType w:val="hybridMultilevel"/>
    <w:tmpl w:val="BE1CCBD8"/>
    <w:lvl w:ilvl="0" w:tplc="DAC8E55E">
      <w:start w:val="1"/>
      <w:numFmt w:val="bullet"/>
      <w:lvlText w:val="-"/>
      <w:lvlJc w:val="left"/>
      <w:pPr>
        <w:tabs>
          <w:tab w:val="num" w:pos="2290"/>
        </w:tabs>
        <w:ind w:left="2290" w:hanging="850"/>
      </w:pPr>
      <w:rPr>
        <w:rFonts w:hint="default"/>
        <w:color w:val="auto"/>
        <w:sz w:val="28"/>
      </w:rPr>
    </w:lvl>
    <w:lvl w:ilvl="1" w:tplc="F5DEC6F8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05657C8">
      <w:start w:val="1"/>
      <w:numFmt w:val="bullet"/>
      <w:pStyle w:val="bullet3"/>
      <w:lvlText w:val="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16"/>
      </w:rPr>
    </w:lvl>
    <w:lvl w:ilvl="3" w:tplc="0E6EFD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9E3C2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B68C7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CB2F2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49AEA2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EAEB4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2B7AAD"/>
    <w:multiLevelType w:val="multilevel"/>
    <w:tmpl w:val="42320D3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b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4F24AFA"/>
    <w:multiLevelType w:val="hybridMultilevel"/>
    <w:tmpl w:val="33DA8D0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6D5364"/>
    <w:multiLevelType w:val="hybridMultilevel"/>
    <w:tmpl w:val="5112B1E0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F05AFF"/>
    <w:multiLevelType w:val="multilevel"/>
    <w:tmpl w:val="F9C6C65E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738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738"/>
      </w:pPr>
      <w:rPr>
        <w:rFonts w:ascii="Arial" w:hAnsi="Arial" w:hint="default"/>
        <w:b/>
        <w:i w:val="0"/>
        <w:sz w:val="22"/>
      </w:rPr>
    </w:lvl>
    <w:lvl w:ilvl="2">
      <w:start w:val="1"/>
      <w:numFmt w:val="decimal"/>
      <w:pStyle w:val="h4-madde"/>
      <w:lvlText w:val="%1.%2.%3"/>
      <w:lvlJc w:val="left"/>
      <w:pPr>
        <w:tabs>
          <w:tab w:val="num" w:pos="851"/>
        </w:tabs>
        <w:ind w:left="851" w:hanging="738"/>
      </w:pPr>
      <w:rPr>
        <w:rFonts w:ascii="Arial" w:hAnsi="Arial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709"/>
      </w:pPr>
      <w:rPr>
        <w:rFonts w:ascii="Arial" w:hAnsi="Arial" w:hint="default"/>
        <w:b/>
        <w:i w:val="0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ascii="Arial" w:hAnsi="Arial" w:hint="default"/>
        <w:b/>
        <w:i w:val="0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ascii="Arial" w:hAnsi="Arial" w:hint="default"/>
        <w:b/>
        <w:i w:val="0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8" w15:restartNumberingAfterBreak="0">
    <w:nsid w:val="51CB16E3"/>
    <w:multiLevelType w:val="hybridMultilevel"/>
    <w:tmpl w:val="4948AF8C"/>
    <w:lvl w:ilvl="0" w:tplc="041F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534F3A2C"/>
    <w:multiLevelType w:val="hybridMultilevel"/>
    <w:tmpl w:val="38907766"/>
    <w:lvl w:ilvl="0" w:tplc="57BC3148">
      <w:start w:val="1"/>
      <w:numFmt w:val="bullet"/>
      <w:pStyle w:val="bullet20"/>
      <w:lvlText w:val=""/>
      <w:lvlJc w:val="left"/>
      <w:pPr>
        <w:tabs>
          <w:tab w:val="num" w:pos="1134"/>
        </w:tabs>
        <w:ind w:left="1134" w:hanging="850"/>
      </w:pPr>
      <w:rPr>
        <w:rFonts w:ascii="Symbol" w:hAnsi="Symbol" w:hint="default"/>
        <w:sz w:val="28"/>
      </w:rPr>
    </w:lvl>
    <w:lvl w:ilvl="1" w:tplc="0A606D12">
      <w:numFmt w:val="decimal"/>
      <w:lvlText w:val=""/>
      <w:lvlJc w:val="left"/>
    </w:lvl>
    <w:lvl w:ilvl="2" w:tplc="ED00CB0C">
      <w:numFmt w:val="decimal"/>
      <w:lvlText w:val=""/>
      <w:lvlJc w:val="left"/>
    </w:lvl>
    <w:lvl w:ilvl="3" w:tplc="26E0C892">
      <w:numFmt w:val="decimal"/>
      <w:lvlText w:val=""/>
      <w:lvlJc w:val="left"/>
    </w:lvl>
    <w:lvl w:ilvl="4" w:tplc="1118062C">
      <w:numFmt w:val="decimal"/>
      <w:lvlText w:val=""/>
      <w:lvlJc w:val="left"/>
    </w:lvl>
    <w:lvl w:ilvl="5" w:tplc="0A98C332">
      <w:numFmt w:val="decimal"/>
      <w:lvlText w:val=""/>
      <w:lvlJc w:val="left"/>
    </w:lvl>
    <w:lvl w:ilvl="6" w:tplc="CEF64BFE">
      <w:numFmt w:val="decimal"/>
      <w:lvlText w:val=""/>
      <w:lvlJc w:val="left"/>
    </w:lvl>
    <w:lvl w:ilvl="7" w:tplc="CB60DF14">
      <w:numFmt w:val="decimal"/>
      <w:lvlText w:val=""/>
      <w:lvlJc w:val="left"/>
    </w:lvl>
    <w:lvl w:ilvl="8" w:tplc="ADC86E22">
      <w:numFmt w:val="decimal"/>
      <w:lvlText w:val=""/>
      <w:lvlJc w:val="left"/>
    </w:lvl>
  </w:abstractNum>
  <w:abstractNum w:abstractNumId="20" w15:restartNumberingAfterBreak="0">
    <w:nsid w:val="57E24A32"/>
    <w:multiLevelType w:val="hybridMultilevel"/>
    <w:tmpl w:val="5580A1F6"/>
    <w:lvl w:ilvl="0" w:tplc="041F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21" w15:restartNumberingAfterBreak="0">
    <w:nsid w:val="60295424"/>
    <w:multiLevelType w:val="hybridMultilevel"/>
    <w:tmpl w:val="8138E240"/>
    <w:lvl w:ilvl="0" w:tplc="3184094C">
      <w:start w:val="1"/>
      <w:numFmt w:val="bullet"/>
      <w:pStyle w:val="bullet"/>
      <w:lvlText w:val=""/>
      <w:lvlJc w:val="left"/>
      <w:pPr>
        <w:tabs>
          <w:tab w:val="num" w:pos="1559"/>
        </w:tabs>
        <w:ind w:left="1559" w:hanging="283"/>
      </w:pPr>
      <w:rPr>
        <w:rFonts w:ascii="Symbol" w:hAnsi="Symbol" w:hint="default"/>
        <w:color w:val="auto"/>
        <w:sz w:val="20"/>
        <w:szCs w:val="20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302AC3"/>
    <w:multiLevelType w:val="multilevel"/>
    <w:tmpl w:val="651A2FEA"/>
    <w:lvl w:ilvl="0">
      <w:start w:val="1"/>
      <w:numFmt w:val="bullet"/>
      <w:lvlText w:val="l"/>
      <w:lvlJc w:val="left"/>
      <w:pPr>
        <w:ind w:left="1833" w:hanging="839"/>
      </w:pPr>
      <w:rPr>
        <w:rFonts w:ascii="Wingdings" w:hAnsi="Wingdings" w:cs="Wingdings" w:hint="default"/>
        <w:b/>
        <w:sz w:val="22"/>
      </w:rPr>
    </w:lvl>
    <w:lvl w:ilvl="1">
      <w:start w:val="1"/>
      <w:numFmt w:val="bullet"/>
      <w:lvlText w:val="l"/>
      <w:lvlJc w:val="left"/>
      <w:pPr>
        <w:ind w:left="3615" w:hanging="840"/>
      </w:pPr>
      <w:rPr>
        <w:rFonts w:ascii="Wingdings" w:hAnsi="Wingdings" w:cs="Wingdings" w:hint="default"/>
        <w:b w:val="0"/>
        <w:sz w:val="22"/>
      </w:rPr>
    </w:lvl>
    <w:lvl w:ilvl="2">
      <w:start w:val="1"/>
      <w:numFmt w:val="bullet"/>
      <w:lvlText w:val="l"/>
      <w:lvlJc w:val="left"/>
      <w:pPr>
        <w:ind w:left="3855" w:hanging="360"/>
      </w:pPr>
      <w:rPr>
        <w:rFonts w:ascii="Wingdings" w:hAnsi="Wingdings" w:cs="Wingdings" w:hint="default"/>
      </w:rPr>
    </w:lvl>
    <w:lvl w:ilvl="3">
      <w:start w:val="1"/>
      <w:numFmt w:val="bullet"/>
      <w:lvlText w:val="l"/>
      <w:lvlJc w:val="left"/>
      <w:pPr>
        <w:ind w:left="4575" w:hanging="360"/>
      </w:pPr>
      <w:rPr>
        <w:rFonts w:ascii="Wingdings" w:hAnsi="Wingdings" w:cs="Wingdings" w:hint="default"/>
      </w:rPr>
    </w:lvl>
    <w:lvl w:ilvl="4">
      <w:start w:val="1"/>
      <w:numFmt w:val="bullet"/>
      <w:lvlText w:val="o"/>
      <w:lvlJc w:val="left"/>
      <w:pPr>
        <w:ind w:left="5295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l"/>
      <w:lvlJc w:val="left"/>
      <w:pPr>
        <w:ind w:left="6015" w:hanging="360"/>
      </w:pPr>
      <w:rPr>
        <w:rFonts w:ascii="Wingdings" w:hAnsi="Wingdings" w:cs="Wingdings" w:hint="default"/>
      </w:rPr>
    </w:lvl>
    <w:lvl w:ilvl="6">
      <w:start w:val="1"/>
      <w:numFmt w:val="bullet"/>
      <w:lvlText w:val="l"/>
      <w:lvlJc w:val="left"/>
      <w:pPr>
        <w:ind w:left="6735" w:hanging="360"/>
      </w:pPr>
      <w:rPr>
        <w:rFonts w:ascii="Wingdings" w:hAnsi="Wingdings" w:cs="Wingdings" w:hint="default"/>
      </w:rPr>
    </w:lvl>
    <w:lvl w:ilvl="7">
      <w:start w:val="1"/>
      <w:numFmt w:val="bullet"/>
      <w:lvlText w:val="o"/>
      <w:lvlJc w:val="left"/>
      <w:pPr>
        <w:ind w:left="7455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l"/>
      <w:lvlJc w:val="left"/>
      <w:pPr>
        <w:ind w:left="8175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6904145A"/>
    <w:multiLevelType w:val="hybridMultilevel"/>
    <w:tmpl w:val="2C2AC5C8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C63BE1"/>
    <w:multiLevelType w:val="multilevel"/>
    <w:tmpl w:val="F37C97A8"/>
    <w:lvl w:ilvl="0">
      <w:start w:val="1"/>
      <w:numFmt w:val="decimal"/>
      <w:lvlText w:val="%1."/>
      <w:lvlJc w:val="left"/>
      <w:pPr>
        <w:ind w:left="1833" w:hanging="839"/>
      </w:pPr>
      <w:rPr>
        <w:rFonts w:ascii="Arial" w:hAnsi="Arial"/>
        <w:b w:val="0"/>
        <w:color w:val="000000"/>
        <w:sz w:val="22"/>
      </w:rPr>
    </w:lvl>
    <w:lvl w:ilvl="1">
      <w:start w:val="1"/>
      <w:numFmt w:val="bullet"/>
      <w:lvlText w:val="l"/>
      <w:lvlJc w:val="left"/>
      <w:pPr>
        <w:ind w:left="3615" w:hanging="840"/>
      </w:pPr>
      <w:rPr>
        <w:rFonts w:ascii="Wingdings" w:hAnsi="Wingdings" w:cs="Wingdings" w:hint="default"/>
      </w:rPr>
    </w:lvl>
    <w:lvl w:ilvl="2">
      <w:start w:val="1"/>
      <w:numFmt w:val="bullet"/>
      <w:lvlText w:val="l"/>
      <w:lvlJc w:val="left"/>
      <w:pPr>
        <w:ind w:left="3855" w:hanging="360"/>
      </w:pPr>
      <w:rPr>
        <w:rFonts w:ascii="Wingdings" w:hAnsi="Wingdings" w:cs="Wingdings" w:hint="default"/>
      </w:rPr>
    </w:lvl>
    <w:lvl w:ilvl="3">
      <w:start w:val="1"/>
      <w:numFmt w:val="bullet"/>
      <w:lvlText w:val="l"/>
      <w:lvlJc w:val="left"/>
      <w:pPr>
        <w:ind w:left="4575" w:hanging="360"/>
      </w:pPr>
      <w:rPr>
        <w:rFonts w:ascii="Wingdings" w:hAnsi="Wingdings" w:cs="Wingdings" w:hint="default"/>
      </w:rPr>
    </w:lvl>
    <w:lvl w:ilvl="4">
      <w:start w:val="1"/>
      <w:numFmt w:val="bullet"/>
      <w:lvlText w:val="o"/>
      <w:lvlJc w:val="left"/>
      <w:pPr>
        <w:ind w:left="5295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l"/>
      <w:lvlJc w:val="left"/>
      <w:pPr>
        <w:ind w:left="6015" w:hanging="360"/>
      </w:pPr>
      <w:rPr>
        <w:rFonts w:ascii="Wingdings" w:hAnsi="Wingdings" w:cs="Wingdings" w:hint="default"/>
      </w:rPr>
    </w:lvl>
    <w:lvl w:ilvl="6">
      <w:start w:val="1"/>
      <w:numFmt w:val="bullet"/>
      <w:lvlText w:val="l"/>
      <w:lvlJc w:val="left"/>
      <w:pPr>
        <w:ind w:left="6735" w:hanging="360"/>
      </w:pPr>
      <w:rPr>
        <w:rFonts w:ascii="Wingdings" w:hAnsi="Wingdings" w:cs="Wingdings" w:hint="default"/>
      </w:rPr>
    </w:lvl>
    <w:lvl w:ilvl="7">
      <w:start w:val="1"/>
      <w:numFmt w:val="bullet"/>
      <w:lvlText w:val="o"/>
      <w:lvlJc w:val="left"/>
      <w:pPr>
        <w:ind w:left="7455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l"/>
      <w:lvlJc w:val="left"/>
      <w:pPr>
        <w:ind w:left="8175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767C37E2"/>
    <w:multiLevelType w:val="multilevel"/>
    <w:tmpl w:val="2F147C1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76D75942"/>
    <w:multiLevelType w:val="hybridMultilevel"/>
    <w:tmpl w:val="2F6476DE"/>
    <w:lvl w:ilvl="0" w:tplc="73445A0E">
      <w:start w:val="1"/>
      <w:numFmt w:val="decimal"/>
      <w:pStyle w:val="number1"/>
      <w:lvlText w:val="%1)"/>
      <w:lvlJc w:val="left"/>
      <w:pPr>
        <w:tabs>
          <w:tab w:val="num" w:pos="2552"/>
        </w:tabs>
        <w:ind w:left="2552" w:hanging="851"/>
      </w:pPr>
      <w:rPr>
        <w:rFonts w:ascii="Arial" w:hAnsi="Arial" w:hint="default"/>
        <w:b w:val="0"/>
        <w:i/>
        <w:sz w:val="22"/>
      </w:rPr>
    </w:lvl>
    <w:lvl w:ilvl="1" w:tplc="3E7A1D18">
      <w:numFmt w:val="decimal"/>
      <w:lvlText w:val=""/>
      <w:lvlJc w:val="left"/>
    </w:lvl>
    <w:lvl w:ilvl="2" w:tplc="9AE84EFE">
      <w:numFmt w:val="decimal"/>
      <w:lvlText w:val=""/>
      <w:lvlJc w:val="left"/>
    </w:lvl>
    <w:lvl w:ilvl="3" w:tplc="FE023E18">
      <w:numFmt w:val="decimal"/>
      <w:lvlText w:val=""/>
      <w:lvlJc w:val="left"/>
    </w:lvl>
    <w:lvl w:ilvl="4" w:tplc="9E92D484">
      <w:numFmt w:val="decimal"/>
      <w:lvlText w:val=""/>
      <w:lvlJc w:val="left"/>
    </w:lvl>
    <w:lvl w:ilvl="5" w:tplc="886ADB6A">
      <w:numFmt w:val="decimal"/>
      <w:lvlText w:val=""/>
      <w:lvlJc w:val="left"/>
    </w:lvl>
    <w:lvl w:ilvl="6" w:tplc="000AC94A">
      <w:numFmt w:val="decimal"/>
      <w:lvlText w:val=""/>
      <w:lvlJc w:val="left"/>
    </w:lvl>
    <w:lvl w:ilvl="7" w:tplc="CF323DF2">
      <w:numFmt w:val="decimal"/>
      <w:lvlText w:val=""/>
      <w:lvlJc w:val="left"/>
    </w:lvl>
    <w:lvl w:ilvl="8" w:tplc="BB30B86C">
      <w:numFmt w:val="decimal"/>
      <w:lvlText w:val=""/>
      <w:lvlJc w:val="left"/>
    </w:lvl>
  </w:abstractNum>
  <w:abstractNum w:abstractNumId="27" w15:restartNumberingAfterBreak="0">
    <w:nsid w:val="775D0CAC"/>
    <w:multiLevelType w:val="hybridMultilevel"/>
    <w:tmpl w:val="9232EFA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5C4030"/>
    <w:multiLevelType w:val="hybridMultilevel"/>
    <w:tmpl w:val="4776CE4C"/>
    <w:lvl w:ilvl="0" w:tplc="54583D74">
      <w:numFmt w:val="bullet"/>
      <w:pStyle w:val="bullet10"/>
      <w:lvlText w:val=""/>
      <w:lvlJc w:val="left"/>
      <w:pPr>
        <w:tabs>
          <w:tab w:val="num" w:pos="3386"/>
        </w:tabs>
        <w:ind w:left="3386" w:hanging="840"/>
      </w:pPr>
      <w:rPr>
        <w:rFonts w:ascii="Symbol" w:eastAsia="Times New Roman" w:hAnsi="Symbol" w:cs="Arial" w:hint="default"/>
      </w:rPr>
    </w:lvl>
    <w:lvl w:ilvl="1" w:tplc="E8A6B8CC">
      <w:numFmt w:val="bullet"/>
      <w:lvlText w:val=""/>
      <w:lvlJc w:val="left"/>
      <w:pPr>
        <w:tabs>
          <w:tab w:val="num" w:pos="3615"/>
        </w:tabs>
        <w:ind w:left="3615" w:hanging="840"/>
      </w:pPr>
      <w:rPr>
        <w:rFonts w:ascii="Symbol" w:eastAsia="Times New Roman" w:hAnsi="Symbol" w:cs="Arial" w:hint="default"/>
      </w:rPr>
    </w:lvl>
    <w:lvl w:ilvl="2" w:tplc="02B8A032">
      <w:start w:val="1"/>
      <w:numFmt w:val="bullet"/>
      <w:lvlText w:val=""/>
      <w:lvlJc w:val="left"/>
      <w:pPr>
        <w:tabs>
          <w:tab w:val="num" w:pos="3855"/>
        </w:tabs>
        <w:ind w:left="3855" w:hanging="360"/>
      </w:pPr>
      <w:rPr>
        <w:rFonts w:ascii="Wingdings" w:hAnsi="Wingdings" w:hint="default"/>
      </w:rPr>
    </w:lvl>
    <w:lvl w:ilvl="3" w:tplc="2AF2DB94">
      <w:start w:val="1"/>
      <w:numFmt w:val="bullet"/>
      <w:lvlText w:val=""/>
      <w:lvlJc w:val="left"/>
      <w:pPr>
        <w:tabs>
          <w:tab w:val="num" w:pos="4575"/>
        </w:tabs>
        <w:ind w:left="4575" w:hanging="360"/>
      </w:pPr>
      <w:rPr>
        <w:rFonts w:ascii="Symbol" w:hAnsi="Symbol" w:hint="default"/>
      </w:rPr>
    </w:lvl>
    <w:lvl w:ilvl="4" w:tplc="41DA9674" w:tentative="1">
      <w:start w:val="1"/>
      <w:numFmt w:val="bullet"/>
      <w:lvlText w:val="o"/>
      <w:lvlJc w:val="left"/>
      <w:pPr>
        <w:tabs>
          <w:tab w:val="num" w:pos="5295"/>
        </w:tabs>
        <w:ind w:left="5295" w:hanging="360"/>
      </w:pPr>
      <w:rPr>
        <w:rFonts w:ascii="Courier New" w:hAnsi="Courier New" w:hint="default"/>
      </w:rPr>
    </w:lvl>
    <w:lvl w:ilvl="5" w:tplc="8048EF7A" w:tentative="1">
      <w:start w:val="1"/>
      <w:numFmt w:val="bullet"/>
      <w:lvlText w:val=""/>
      <w:lvlJc w:val="left"/>
      <w:pPr>
        <w:tabs>
          <w:tab w:val="num" w:pos="6015"/>
        </w:tabs>
        <w:ind w:left="6015" w:hanging="360"/>
      </w:pPr>
      <w:rPr>
        <w:rFonts w:ascii="Wingdings" w:hAnsi="Wingdings" w:hint="default"/>
      </w:rPr>
    </w:lvl>
    <w:lvl w:ilvl="6" w:tplc="DB9EBE0A" w:tentative="1">
      <w:start w:val="1"/>
      <w:numFmt w:val="bullet"/>
      <w:lvlText w:val=""/>
      <w:lvlJc w:val="left"/>
      <w:pPr>
        <w:tabs>
          <w:tab w:val="num" w:pos="6735"/>
        </w:tabs>
        <w:ind w:left="6735" w:hanging="360"/>
      </w:pPr>
      <w:rPr>
        <w:rFonts w:ascii="Symbol" w:hAnsi="Symbol" w:hint="default"/>
      </w:rPr>
    </w:lvl>
    <w:lvl w:ilvl="7" w:tplc="1486B29C" w:tentative="1">
      <w:start w:val="1"/>
      <w:numFmt w:val="bullet"/>
      <w:lvlText w:val="o"/>
      <w:lvlJc w:val="left"/>
      <w:pPr>
        <w:tabs>
          <w:tab w:val="num" w:pos="7455"/>
        </w:tabs>
        <w:ind w:left="7455" w:hanging="360"/>
      </w:pPr>
      <w:rPr>
        <w:rFonts w:ascii="Courier New" w:hAnsi="Courier New" w:hint="default"/>
      </w:rPr>
    </w:lvl>
    <w:lvl w:ilvl="8" w:tplc="8384FA74" w:tentative="1">
      <w:start w:val="1"/>
      <w:numFmt w:val="bullet"/>
      <w:lvlText w:val=""/>
      <w:lvlJc w:val="left"/>
      <w:pPr>
        <w:tabs>
          <w:tab w:val="num" w:pos="8175"/>
        </w:tabs>
        <w:ind w:left="8175" w:hanging="360"/>
      </w:pPr>
      <w:rPr>
        <w:rFonts w:ascii="Wingdings" w:hAnsi="Wingdings" w:hint="default"/>
      </w:rPr>
    </w:lvl>
  </w:abstractNum>
  <w:num w:numId="1" w16cid:durableId="551962628">
    <w:abstractNumId w:val="17"/>
  </w:num>
  <w:num w:numId="2" w16cid:durableId="697856528">
    <w:abstractNumId w:val="19"/>
  </w:num>
  <w:num w:numId="3" w16cid:durableId="2123722510">
    <w:abstractNumId w:val="28"/>
  </w:num>
  <w:num w:numId="4" w16cid:durableId="1866093343">
    <w:abstractNumId w:val="13"/>
  </w:num>
  <w:num w:numId="5" w16cid:durableId="1350719219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9880689">
    <w:abstractNumId w:val="6"/>
  </w:num>
  <w:num w:numId="7" w16cid:durableId="710807079">
    <w:abstractNumId w:val="1"/>
  </w:num>
  <w:num w:numId="8" w16cid:durableId="216473203">
    <w:abstractNumId w:val="4"/>
  </w:num>
  <w:num w:numId="9" w16cid:durableId="11731204">
    <w:abstractNumId w:val="21"/>
  </w:num>
  <w:num w:numId="10" w16cid:durableId="2007249874">
    <w:abstractNumId w:val="0"/>
  </w:num>
  <w:num w:numId="11" w16cid:durableId="1299921099">
    <w:abstractNumId w:val="26"/>
  </w:num>
  <w:num w:numId="12" w16cid:durableId="164828020">
    <w:abstractNumId w:val="9"/>
  </w:num>
  <w:num w:numId="13" w16cid:durableId="435252110">
    <w:abstractNumId w:val="9"/>
    <w:lvlOverride w:ilvl="0">
      <w:startOverride w:val="1"/>
    </w:lvlOverride>
  </w:num>
  <w:num w:numId="14" w16cid:durableId="1056733816">
    <w:abstractNumId w:val="9"/>
    <w:lvlOverride w:ilvl="0">
      <w:startOverride w:val="1"/>
    </w:lvlOverride>
  </w:num>
  <w:num w:numId="15" w16cid:durableId="23408729">
    <w:abstractNumId w:val="12"/>
  </w:num>
  <w:num w:numId="16" w16cid:durableId="1613199135">
    <w:abstractNumId w:val="2"/>
  </w:num>
  <w:num w:numId="17" w16cid:durableId="283660919">
    <w:abstractNumId w:val="11"/>
  </w:num>
  <w:num w:numId="18" w16cid:durableId="117064538">
    <w:abstractNumId w:val="16"/>
  </w:num>
  <w:num w:numId="19" w16cid:durableId="997077978">
    <w:abstractNumId w:val="23"/>
  </w:num>
  <w:num w:numId="20" w16cid:durableId="1108551575">
    <w:abstractNumId w:val="3"/>
  </w:num>
  <w:num w:numId="21" w16cid:durableId="1911962830">
    <w:abstractNumId w:val="6"/>
  </w:num>
  <w:num w:numId="22" w16cid:durableId="1680230674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 w16cid:durableId="1751267938">
    <w:abstractNumId w:val="22"/>
  </w:num>
  <w:num w:numId="24" w16cid:durableId="1908606803">
    <w:abstractNumId w:val="25"/>
  </w:num>
  <w:num w:numId="25" w16cid:durableId="1407653019">
    <w:abstractNumId w:val="14"/>
  </w:num>
  <w:num w:numId="26" w16cid:durableId="1333992199">
    <w:abstractNumId w:val="8"/>
  </w:num>
  <w:num w:numId="27" w16cid:durableId="198398243">
    <w:abstractNumId w:val="10"/>
  </w:num>
  <w:num w:numId="28" w16cid:durableId="1206408150">
    <w:abstractNumId w:val="7"/>
  </w:num>
  <w:num w:numId="29" w16cid:durableId="1825781654">
    <w:abstractNumId w:val="18"/>
  </w:num>
  <w:num w:numId="30" w16cid:durableId="818229652">
    <w:abstractNumId w:val="15"/>
  </w:num>
  <w:num w:numId="31" w16cid:durableId="1127235198">
    <w:abstractNumId w:val="6"/>
  </w:num>
  <w:num w:numId="32" w16cid:durableId="2002610892">
    <w:abstractNumId w:val="6"/>
  </w:num>
  <w:num w:numId="33" w16cid:durableId="750469690">
    <w:abstractNumId w:val="6"/>
  </w:num>
  <w:num w:numId="34" w16cid:durableId="922186090">
    <w:abstractNumId w:val="6"/>
  </w:num>
  <w:num w:numId="35" w16cid:durableId="2027711522">
    <w:abstractNumId w:val="6"/>
  </w:num>
  <w:num w:numId="36" w16cid:durableId="1541432837">
    <w:abstractNumId w:val="27"/>
  </w:num>
  <w:num w:numId="37" w16cid:durableId="1002709075">
    <w:abstractNumId w:val="2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3379"/>
    <w:rsid w:val="00002CDA"/>
    <w:rsid w:val="00003713"/>
    <w:rsid w:val="00004029"/>
    <w:rsid w:val="0000437D"/>
    <w:rsid w:val="000046F1"/>
    <w:rsid w:val="00004BC4"/>
    <w:rsid w:val="0000564B"/>
    <w:rsid w:val="000103C6"/>
    <w:rsid w:val="000160CA"/>
    <w:rsid w:val="0001798E"/>
    <w:rsid w:val="0002130D"/>
    <w:rsid w:val="000244BB"/>
    <w:rsid w:val="00024756"/>
    <w:rsid w:val="000250A1"/>
    <w:rsid w:val="000250E9"/>
    <w:rsid w:val="00025A3B"/>
    <w:rsid w:val="00026158"/>
    <w:rsid w:val="0002718D"/>
    <w:rsid w:val="00027973"/>
    <w:rsid w:val="000308D9"/>
    <w:rsid w:val="00030955"/>
    <w:rsid w:val="0003128C"/>
    <w:rsid w:val="000319AD"/>
    <w:rsid w:val="00033047"/>
    <w:rsid w:val="00035CD1"/>
    <w:rsid w:val="0003608A"/>
    <w:rsid w:val="00036185"/>
    <w:rsid w:val="000363B1"/>
    <w:rsid w:val="00036D6B"/>
    <w:rsid w:val="00037AC1"/>
    <w:rsid w:val="00037E5A"/>
    <w:rsid w:val="00040117"/>
    <w:rsid w:val="00041E20"/>
    <w:rsid w:val="00041E89"/>
    <w:rsid w:val="00042D4C"/>
    <w:rsid w:val="0004425C"/>
    <w:rsid w:val="000444D7"/>
    <w:rsid w:val="00045643"/>
    <w:rsid w:val="00046B72"/>
    <w:rsid w:val="00046E89"/>
    <w:rsid w:val="00047610"/>
    <w:rsid w:val="00047B69"/>
    <w:rsid w:val="00047C26"/>
    <w:rsid w:val="00053AD2"/>
    <w:rsid w:val="0005545D"/>
    <w:rsid w:val="0005726A"/>
    <w:rsid w:val="000573A8"/>
    <w:rsid w:val="00057585"/>
    <w:rsid w:val="00057AFA"/>
    <w:rsid w:val="000612F9"/>
    <w:rsid w:val="00063E43"/>
    <w:rsid w:val="00064A06"/>
    <w:rsid w:val="000700F8"/>
    <w:rsid w:val="000735C7"/>
    <w:rsid w:val="0007537A"/>
    <w:rsid w:val="0007561A"/>
    <w:rsid w:val="0008090B"/>
    <w:rsid w:val="000818B5"/>
    <w:rsid w:val="00082569"/>
    <w:rsid w:val="00084395"/>
    <w:rsid w:val="000855FF"/>
    <w:rsid w:val="00086149"/>
    <w:rsid w:val="00086B0E"/>
    <w:rsid w:val="0008740E"/>
    <w:rsid w:val="000907EA"/>
    <w:rsid w:val="00091C52"/>
    <w:rsid w:val="000928E4"/>
    <w:rsid w:val="000932F0"/>
    <w:rsid w:val="00093D5D"/>
    <w:rsid w:val="00094F0E"/>
    <w:rsid w:val="00095468"/>
    <w:rsid w:val="00097A56"/>
    <w:rsid w:val="000A202A"/>
    <w:rsid w:val="000A33AF"/>
    <w:rsid w:val="000A4B47"/>
    <w:rsid w:val="000A59A5"/>
    <w:rsid w:val="000A6B98"/>
    <w:rsid w:val="000B29E5"/>
    <w:rsid w:val="000B2E27"/>
    <w:rsid w:val="000B57C1"/>
    <w:rsid w:val="000B5DBC"/>
    <w:rsid w:val="000B68FD"/>
    <w:rsid w:val="000C0539"/>
    <w:rsid w:val="000C0A93"/>
    <w:rsid w:val="000C0BB4"/>
    <w:rsid w:val="000C0EA0"/>
    <w:rsid w:val="000C1CF6"/>
    <w:rsid w:val="000C259C"/>
    <w:rsid w:val="000C291B"/>
    <w:rsid w:val="000C2A69"/>
    <w:rsid w:val="000C387F"/>
    <w:rsid w:val="000C42A0"/>
    <w:rsid w:val="000C5B07"/>
    <w:rsid w:val="000D1652"/>
    <w:rsid w:val="000D1B4F"/>
    <w:rsid w:val="000D3C24"/>
    <w:rsid w:val="000D3C53"/>
    <w:rsid w:val="000D4338"/>
    <w:rsid w:val="000D4E27"/>
    <w:rsid w:val="000D58FD"/>
    <w:rsid w:val="000D5D54"/>
    <w:rsid w:val="000D742E"/>
    <w:rsid w:val="000D7EFB"/>
    <w:rsid w:val="000E0970"/>
    <w:rsid w:val="000E289B"/>
    <w:rsid w:val="000E40C0"/>
    <w:rsid w:val="000E62EC"/>
    <w:rsid w:val="000E62FE"/>
    <w:rsid w:val="000E6504"/>
    <w:rsid w:val="000F08B1"/>
    <w:rsid w:val="000F3EE5"/>
    <w:rsid w:val="000F42FB"/>
    <w:rsid w:val="000F6CB0"/>
    <w:rsid w:val="000F7009"/>
    <w:rsid w:val="00100B42"/>
    <w:rsid w:val="001040A1"/>
    <w:rsid w:val="001045FE"/>
    <w:rsid w:val="00104655"/>
    <w:rsid w:val="001050C9"/>
    <w:rsid w:val="00105FA7"/>
    <w:rsid w:val="00106B4C"/>
    <w:rsid w:val="00107ACC"/>
    <w:rsid w:val="001120A1"/>
    <w:rsid w:val="00112136"/>
    <w:rsid w:val="00112595"/>
    <w:rsid w:val="0011294C"/>
    <w:rsid w:val="00113379"/>
    <w:rsid w:val="001144F5"/>
    <w:rsid w:val="001166C0"/>
    <w:rsid w:val="00116C7A"/>
    <w:rsid w:val="0012041F"/>
    <w:rsid w:val="0012071E"/>
    <w:rsid w:val="001207C4"/>
    <w:rsid w:val="001217B7"/>
    <w:rsid w:val="0012226D"/>
    <w:rsid w:val="00122B57"/>
    <w:rsid w:val="001237F8"/>
    <w:rsid w:val="00123B53"/>
    <w:rsid w:val="0012538F"/>
    <w:rsid w:val="00127A21"/>
    <w:rsid w:val="001304A6"/>
    <w:rsid w:val="00130E82"/>
    <w:rsid w:val="00131F90"/>
    <w:rsid w:val="00132702"/>
    <w:rsid w:val="001328BE"/>
    <w:rsid w:val="001336A2"/>
    <w:rsid w:val="001340EF"/>
    <w:rsid w:val="00136539"/>
    <w:rsid w:val="00136CD9"/>
    <w:rsid w:val="001373E5"/>
    <w:rsid w:val="001375B6"/>
    <w:rsid w:val="001377A0"/>
    <w:rsid w:val="00137FD7"/>
    <w:rsid w:val="001408A3"/>
    <w:rsid w:val="00140F6C"/>
    <w:rsid w:val="00142DC8"/>
    <w:rsid w:val="00142F33"/>
    <w:rsid w:val="00143C1B"/>
    <w:rsid w:val="001446E0"/>
    <w:rsid w:val="001452DE"/>
    <w:rsid w:val="0014604D"/>
    <w:rsid w:val="00146735"/>
    <w:rsid w:val="00146C8C"/>
    <w:rsid w:val="00146F58"/>
    <w:rsid w:val="00147633"/>
    <w:rsid w:val="00147858"/>
    <w:rsid w:val="00147E38"/>
    <w:rsid w:val="0015004C"/>
    <w:rsid w:val="00151DB6"/>
    <w:rsid w:val="001561E5"/>
    <w:rsid w:val="0016005E"/>
    <w:rsid w:val="00160FCE"/>
    <w:rsid w:val="001616BD"/>
    <w:rsid w:val="001626FF"/>
    <w:rsid w:val="001648F6"/>
    <w:rsid w:val="00164D5E"/>
    <w:rsid w:val="0016523E"/>
    <w:rsid w:val="001679D8"/>
    <w:rsid w:val="00167ACA"/>
    <w:rsid w:val="0017051B"/>
    <w:rsid w:val="0017075F"/>
    <w:rsid w:val="001731A1"/>
    <w:rsid w:val="00173E06"/>
    <w:rsid w:val="0017557E"/>
    <w:rsid w:val="00176225"/>
    <w:rsid w:val="00176814"/>
    <w:rsid w:val="00177744"/>
    <w:rsid w:val="001779A0"/>
    <w:rsid w:val="00180715"/>
    <w:rsid w:val="00180782"/>
    <w:rsid w:val="00181E74"/>
    <w:rsid w:val="00182883"/>
    <w:rsid w:val="0018341C"/>
    <w:rsid w:val="001847BA"/>
    <w:rsid w:val="00187F9D"/>
    <w:rsid w:val="0019014D"/>
    <w:rsid w:val="001901C1"/>
    <w:rsid w:val="00190B99"/>
    <w:rsid w:val="00190D1A"/>
    <w:rsid w:val="00190E3B"/>
    <w:rsid w:val="00191995"/>
    <w:rsid w:val="0019418C"/>
    <w:rsid w:val="001950DC"/>
    <w:rsid w:val="0019544A"/>
    <w:rsid w:val="00196309"/>
    <w:rsid w:val="00197071"/>
    <w:rsid w:val="00197DF0"/>
    <w:rsid w:val="001A0F7B"/>
    <w:rsid w:val="001A18CE"/>
    <w:rsid w:val="001A1A21"/>
    <w:rsid w:val="001A1DAA"/>
    <w:rsid w:val="001A3252"/>
    <w:rsid w:val="001A38A3"/>
    <w:rsid w:val="001A5CC5"/>
    <w:rsid w:val="001A69C7"/>
    <w:rsid w:val="001B043D"/>
    <w:rsid w:val="001B1952"/>
    <w:rsid w:val="001B55E1"/>
    <w:rsid w:val="001B6171"/>
    <w:rsid w:val="001B7513"/>
    <w:rsid w:val="001C01A8"/>
    <w:rsid w:val="001C2037"/>
    <w:rsid w:val="001C66BF"/>
    <w:rsid w:val="001C737C"/>
    <w:rsid w:val="001C738D"/>
    <w:rsid w:val="001C7620"/>
    <w:rsid w:val="001D09D6"/>
    <w:rsid w:val="001D1DB1"/>
    <w:rsid w:val="001D4662"/>
    <w:rsid w:val="001D4E10"/>
    <w:rsid w:val="001D5079"/>
    <w:rsid w:val="001D5397"/>
    <w:rsid w:val="001D63D8"/>
    <w:rsid w:val="001D681D"/>
    <w:rsid w:val="001D7B82"/>
    <w:rsid w:val="001D7F3F"/>
    <w:rsid w:val="001E1A3B"/>
    <w:rsid w:val="001E1CDE"/>
    <w:rsid w:val="001E2131"/>
    <w:rsid w:val="001E38B6"/>
    <w:rsid w:val="001E48E4"/>
    <w:rsid w:val="001E50DC"/>
    <w:rsid w:val="001E53F9"/>
    <w:rsid w:val="001E548D"/>
    <w:rsid w:val="001E651D"/>
    <w:rsid w:val="001E791C"/>
    <w:rsid w:val="001E7A9E"/>
    <w:rsid w:val="001F1BED"/>
    <w:rsid w:val="001F1E80"/>
    <w:rsid w:val="001F2139"/>
    <w:rsid w:val="001F46F9"/>
    <w:rsid w:val="001F6145"/>
    <w:rsid w:val="001F6B0C"/>
    <w:rsid w:val="001F7555"/>
    <w:rsid w:val="002029A4"/>
    <w:rsid w:val="0020484C"/>
    <w:rsid w:val="0020529F"/>
    <w:rsid w:val="0020534E"/>
    <w:rsid w:val="0020558C"/>
    <w:rsid w:val="0020684F"/>
    <w:rsid w:val="00207F37"/>
    <w:rsid w:val="002120A5"/>
    <w:rsid w:val="00212289"/>
    <w:rsid w:val="002148FA"/>
    <w:rsid w:val="002151EB"/>
    <w:rsid w:val="00215391"/>
    <w:rsid w:val="002161AE"/>
    <w:rsid w:val="00216365"/>
    <w:rsid w:val="00216CDB"/>
    <w:rsid w:val="00220B3B"/>
    <w:rsid w:val="00221213"/>
    <w:rsid w:val="00222BFB"/>
    <w:rsid w:val="00223950"/>
    <w:rsid w:val="00224B02"/>
    <w:rsid w:val="00225099"/>
    <w:rsid w:val="00225760"/>
    <w:rsid w:val="00225BCC"/>
    <w:rsid w:val="00227306"/>
    <w:rsid w:val="0022741A"/>
    <w:rsid w:val="002277B8"/>
    <w:rsid w:val="00231936"/>
    <w:rsid w:val="00231C60"/>
    <w:rsid w:val="00234050"/>
    <w:rsid w:val="00234D72"/>
    <w:rsid w:val="0023548E"/>
    <w:rsid w:val="00235C0F"/>
    <w:rsid w:val="00236B48"/>
    <w:rsid w:val="002374B7"/>
    <w:rsid w:val="00237C70"/>
    <w:rsid w:val="0024160B"/>
    <w:rsid w:val="00242770"/>
    <w:rsid w:val="00243C1B"/>
    <w:rsid w:val="00243DBB"/>
    <w:rsid w:val="002448EC"/>
    <w:rsid w:val="00245577"/>
    <w:rsid w:val="00245C56"/>
    <w:rsid w:val="00246B19"/>
    <w:rsid w:val="00247360"/>
    <w:rsid w:val="002533FF"/>
    <w:rsid w:val="00253A08"/>
    <w:rsid w:val="00253D93"/>
    <w:rsid w:val="002541AD"/>
    <w:rsid w:val="002556F6"/>
    <w:rsid w:val="0025681D"/>
    <w:rsid w:val="00256869"/>
    <w:rsid w:val="00257157"/>
    <w:rsid w:val="00257267"/>
    <w:rsid w:val="0026059E"/>
    <w:rsid w:val="002615A7"/>
    <w:rsid w:val="00263124"/>
    <w:rsid w:val="0026618E"/>
    <w:rsid w:val="00266ED4"/>
    <w:rsid w:val="00266F14"/>
    <w:rsid w:val="0026710F"/>
    <w:rsid w:val="00271521"/>
    <w:rsid w:val="002737B0"/>
    <w:rsid w:val="00274D13"/>
    <w:rsid w:val="0027592C"/>
    <w:rsid w:val="00275FE4"/>
    <w:rsid w:val="00276D87"/>
    <w:rsid w:val="002771C6"/>
    <w:rsid w:val="0027741B"/>
    <w:rsid w:val="00280C7E"/>
    <w:rsid w:val="002862D9"/>
    <w:rsid w:val="00290968"/>
    <w:rsid w:val="00290B4C"/>
    <w:rsid w:val="00291E08"/>
    <w:rsid w:val="00294415"/>
    <w:rsid w:val="002947D2"/>
    <w:rsid w:val="00294DE9"/>
    <w:rsid w:val="0029533D"/>
    <w:rsid w:val="00295F02"/>
    <w:rsid w:val="00296E8A"/>
    <w:rsid w:val="002970A8"/>
    <w:rsid w:val="00297C42"/>
    <w:rsid w:val="002A0366"/>
    <w:rsid w:val="002A0A53"/>
    <w:rsid w:val="002A13AA"/>
    <w:rsid w:val="002A18D7"/>
    <w:rsid w:val="002A2E14"/>
    <w:rsid w:val="002A44E1"/>
    <w:rsid w:val="002A54A8"/>
    <w:rsid w:val="002A5806"/>
    <w:rsid w:val="002A7485"/>
    <w:rsid w:val="002A7707"/>
    <w:rsid w:val="002B4232"/>
    <w:rsid w:val="002B5A68"/>
    <w:rsid w:val="002C01B0"/>
    <w:rsid w:val="002C03E3"/>
    <w:rsid w:val="002C599C"/>
    <w:rsid w:val="002D2422"/>
    <w:rsid w:val="002D2DB0"/>
    <w:rsid w:val="002D4E41"/>
    <w:rsid w:val="002D59F2"/>
    <w:rsid w:val="002D5C70"/>
    <w:rsid w:val="002D6591"/>
    <w:rsid w:val="002E2005"/>
    <w:rsid w:val="002E265A"/>
    <w:rsid w:val="002E2AA3"/>
    <w:rsid w:val="002E2BB4"/>
    <w:rsid w:val="002E32A2"/>
    <w:rsid w:val="002E3727"/>
    <w:rsid w:val="002E7403"/>
    <w:rsid w:val="002F1189"/>
    <w:rsid w:val="002F1B1A"/>
    <w:rsid w:val="002F4394"/>
    <w:rsid w:val="002F43DD"/>
    <w:rsid w:val="002F6C15"/>
    <w:rsid w:val="002F6EF6"/>
    <w:rsid w:val="00302096"/>
    <w:rsid w:val="00302BB6"/>
    <w:rsid w:val="00304600"/>
    <w:rsid w:val="003050D9"/>
    <w:rsid w:val="00305B6C"/>
    <w:rsid w:val="00307C5A"/>
    <w:rsid w:val="003113B7"/>
    <w:rsid w:val="003124BC"/>
    <w:rsid w:val="00312943"/>
    <w:rsid w:val="00313A38"/>
    <w:rsid w:val="003147FF"/>
    <w:rsid w:val="00315F83"/>
    <w:rsid w:val="00317D30"/>
    <w:rsid w:val="00323346"/>
    <w:rsid w:val="00323BB5"/>
    <w:rsid w:val="00324953"/>
    <w:rsid w:val="00325336"/>
    <w:rsid w:val="00325C7F"/>
    <w:rsid w:val="00326CFD"/>
    <w:rsid w:val="003346AF"/>
    <w:rsid w:val="00334DBA"/>
    <w:rsid w:val="00335248"/>
    <w:rsid w:val="00335DB0"/>
    <w:rsid w:val="00336F55"/>
    <w:rsid w:val="0033704E"/>
    <w:rsid w:val="00342618"/>
    <w:rsid w:val="003429CC"/>
    <w:rsid w:val="003433D8"/>
    <w:rsid w:val="00344C1B"/>
    <w:rsid w:val="0034534B"/>
    <w:rsid w:val="00346C80"/>
    <w:rsid w:val="003509F1"/>
    <w:rsid w:val="00354E03"/>
    <w:rsid w:val="00355630"/>
    <w:rsid w:val="0035613D"/>
    <w:rsid w:val="00356824"/>
    <w:rsid w:val="00356B1C"/>
    <w:rsid w:val="00361279"/>
    <w:rsid w:val="00361843"/>
    <w:rsid w:val="0036670B"/>
    <w:rsid w:val="00370079"/>
    <w:rsid w:val="003702C2"/>
    <w:rsid w:val="003726D3"/>
    <w:rsid w:val="0037526A"/>
    <w:rsid w:val="00375D05"/>
    <w:rsid w:val="00376864"/>
    <w:rsid w:val="003800E5"/>
    <w:rsid w:val="00380F38"/>
    <w:rsid w:val="00382EA2"/>
    <w:rsid w:val="00383733"/>
    <w:rsid w:val="00383C3B"/>
    <w:rsid w:val="00386FDC"/>
    <w:rsid w:val="00387269"/>
    <w:rsid w:val="00392560"/>
    <w:rsid w:val="00392B64"/>
    <w:rsid w:val="00392D85"/>
    <w:rsid w:val="00394697"/>
    <w:rsid w:val="00396AD5"/>
    <w:rsid w:val="003A0B15"/>
    <w:rsid w:val="003A1D00"/>
    <w:rsid w:val="003A2137"/>
    <w:rsid w:val="003A443A"/>
    <w:rsid w:val="003A4F5C"/>
    <w:rsid w:val="003A5090"/>
    <w:rsid w:val="003A5544"/>
    <w:rsid w:val="003B05F7"/>
    <w:rsid w:val="003B1E59"/>
    <w:rsid w:val="003B1F3E"/>
    <w:rsid w:val="003B2044"/>
    <w:rsid w:val="003B26BA"/>
    <w:rsid w:val="003B3846"/>
    <w:rsid w:val="003B417C"/>
    <w:rsid w:val="003B50C5"/>
    <w:rsid w:val="003B593B"/>
    <w:rsid w:val="003B685B"/>
    <w:rsid w:val="003C027E"/>
    <w:rsid w:val="003C0508"/>
    <w:rsid w:val="003C1B50"/>
    <w:rsid w:val="003C24C3"/>
    <w:rsid w:val="003C2B1A"/>
    <w:rsid w:val="003C30DF"/>
    <w:rsid w:val="003C3E40"/>
    <w:rsid w:val="003C441B"/>
    <w:rsid w:val="003C4959"/>
    <w:rsid w:val="003D05D3"/>
    <w:rsid w:val="003D0F09"/>
    <w:rsid w:val="003D240F"/>
    <w:rsid w:val="003D2FD0"/>
    <w:rsid w:val="003D548A"/>
    <w:rsid w:val="003D6AD1"/>
    <w:rsid w:val="003E2850"/>
    <w:rsid w:val="003E2DF1"/>
    <w:rsid w:val="003E3092"/>
    <w:rsid w:val="003E4B18"/>
    <w:rsid w:val="003E62FD"/>
    <w:rsid w:val="003E73FE"/>
    <w:rsid w:val="003F08F3"/>
    <w:rsid w:val="003F0CAA"/>
    <w:rsid w:val="003F14D0"/>
    <w:rsid w:val="003F17DF"/>
    <w:rsid w:val="003F2C8C"/>
    <w:rsid w:val="003F2F8D"/>
    <w:rsid w:val="003F3941"/>
    <w:rsid w:val="003F4840"/>
    <w:rsid w:val="003F62D8"/>
    <w:rsid w:val="003F6479"/>
    <w:rsid w:val="003F6512"/>
    <w:rsid w:val="003F7271"/>
    <w:rsid w:val="00400DA0"/>
    <w:rsid w:val="00401335"/>
    <w:rsid w:val="00401739"/>
    <w:rsid w:val="00401BA8"/>
    <w:rsid w:val="00401C23"/>
    <w:rsid w:val="00403695"/>
    <w:rsid w:val="004045D6"/>
    <w:rsid w:val="004054C4"/>
    <w:rsid w:val="004056E6"/>
    <w:rsid w:val="004075C8"/>
    <w:rsid w:val="00411332"/>
    <w:rsid w:val="00412CCF"/>
    <w:rsid w:val="00412EAB"/>
    <w:rsid w:val="00413D1C"/>
    <w:rsid w:val="0041474E"/>
    <w:rsid w:val="00414ABD"/>
    <w:rsid w:val="00421E91"/>
    <w:rsid w:val="00424C23"/>
    <w:rsid w:val="00425F0F"/>
    <w:rsid w:val="004311F9"/>
    <w:rsid w:val="00431C69"/>
    <w:rsid w:val="0043202E"/>
    <w:rsid w:val="00432C87"/>
    <w:rsid w:val="00433C25"/>
    <w:rsid w:val="00433D0C"/>
    <w:rsid w:val="00434833"/>
    <w:rsid w:val="004363E9"/>
    <w:rsid w:val="004368D8"/>
    <w:rsid w:val="00441A9F"/>
    <w:rsid w:val="00442226"/>
    <w:rsid w:val="00443B4C"/>
    <w:rsid w:val="00450E0D"/>
    <w:rsid w:val="004535D1"/>
    <w:rsid w:val="00456BD5"/>
    <w:rsid w:val="00457015"/>
    <w:rsid w:val="00457DED"/>
    <w:rsid w:val="00457E9F"/>
    <w:rsid w:val="00460254"/>
    <w:rsid w:val="00460341"/>
    <w:rsid w:val="00460551"/>
    <w:rsid w:val="00461260"/>
    <w:rsid w:val="0046167B"/>
    <w:rsid w:val="004617C6"/>
    <w:rsid w:val="0046210A"/>
    <w:rsid w:val="00463E47"/>
    <w:rsid w:val="00466D00"/>
    <w:rsid w:val="004713C5"/>
    <w:rsid w:val="00473102"/>
    <w:rsid w:val="004772E9"/>
    <w:rsid w:val="00477526"/>
    <w:rsid w:val="004808D3"/>
    <w:rsid w:val="00480D64"/>
    <w:rsid w:val="00481315"/>
    <w:rsid w:val="004824AD"/>
    <w:rsid w:val="00482D25"/>
    <w:rsid w:val="00483C48"/>
    <w:rsid w:val="00483D9B"/>
    <w:rsid w:val="004854D9"/>
    <w:rsid w:val="00485F47"/>
    <w:rsid w:val="00491815"/>
    <w:rsid w:val="00491B51"/>
    <w:rsid w:val="00494246"/>
    <w:rsid w:val="00496145"/>
    <w:rsid w:val="004964AA"/>
    <w:rsid w:val="004965A7"/>
    <w:rsid w:val="00496B7E"/>
    <w:rsid w:val="00496CDA"/>
    <w:rsid w:val="004970AC"/>
    <w:rsid w:val="00497CBC"/>
    <w:rsid w:val="004A0B79"/>
    <w:rsid w:val="004A2A1E"/>
    <w:rsid w:val="004A2AB8"/>
    <w:rsid w:val="004A5EAF"/>
    <w:rsid w:val="004A6219"/>
    <w:rsid w:val="004A6FE7"/>
    <w:rsid w:val="004A703B"/>
    <w:rsid w:val="004B17EB"/>
    <w:rsid w:val="004B18E9"/>
    <w:rsid w:val="004B271F"/>
    <w:rsid w:val="004B2C0E"/>
    <w:rsid w:val="004B3269"/>
    <w:rsid w:val="004B49C1"/>
    <w:rsid w:val="004B5372"/>
    <w:rsid w:val="004B6F00"/>
    <w:rsid w:val="004C0242"/>
    <w:rsid w:val="004C1080"/>
    <w:rsid w:val="004C14DA"/>
    <w:rsid w:val="004C237F"/>
    <w:rsid w:val="004C320A"/>
    <w:rsid w:val="004C3989"/>
    <w:rsid w:val="004C5042"/>
    <w:rsid w:val="004C64DC"/>
    <w:rsid w:val="004C7B4C"/>
    <w:rsid w:val="004D0988"/>
    <w:rsid w:val="004D1BD5"/>
    <w:rsid w:val="004D301A"/>
    <w:rsid w:val="004D3D10"/>
    <w:rsid w:val="004D3D9A"/>
    <w:rsid w:val="004D67D5"/>
    <w:rsid w:val="004D6949"/>
    <w:rsid w:val="004D6B7D"/>
    <w:rsid w:val="004D6FCD"/>
    <w:rsid w:val="004D7748"/>
    <w:rsid w:val="004E04C5"/>
    <w:rsid w:val="004E05DA"/>
    <w:rsid w:val="004E3D8C"/>
    <w:rsid w:val="004E6EC8"/>
    <w:rsid w:val="004E7D36"/>
    <w:rsid w:val="004F0176"/>
    <w:rsid w:val="004F0802"/>
    <w:rsid w:val="004F1998"/>
    <w:rsid w:val="004F1A5F"/>
    <w:rsid w:val="004F1E11"/>
    <w:rsid w:val="004F23A0"/>
    <w:rsid w:val="004F2A0A"/>
    <w:rsid w:val="004F2A3D"/>
    <w:rsid w:val="004F43FD"/>
    <w:rsid w:val="004F4A68"/>
    <w:rsid w:val="004F4BF0"/>
    <w:rsid w:val="004F5252"/>
    <w:rsid w:val="004F5BBC"/>
    <w:rsid w:val="004F6B50"/>
    <w:rsid w:val="004F6BCE"/>
    <w:rsid w:val="00501701"/>
    <w:rsid w:val="0050260E"/>
    <w:rsid w:val="00502611"/>
    <w:rsid w:val="00506D4E"/>
    <w:rsid w:val="00507898"/>
    <w:rsid w:val="00510397"/>
    <w:rsid w:val="00510AFD"/>
    <w:rsid w:val="00511AF1"/>
    <w:rsid w:val="00511DF5"/>
    <w:rsid w:val="00512F32"/>
    <w:rsid w:val="0051466B"/>
    <w:rsid w:val="00514854"/>
    <w:rsid w:val="00515C7D"/>
    <w:rsid w:val="00517006"/>
    <w:rsid w:val="005176B2"/>
    <w:rsid w:val="00517781"/>
    <w:rsid w:val="00517CE4"/>
    <w:rsid w:val="005205F5"/>
    <w:rsid w:val="00522AAC"/>
    <w:rsid w:val="00526126"/>
    <w:rsid w:val="0052654E"/>
    <w:rsid w:val="0052698F"/>
    <w:rsid w:val="00527263"/>
    <w:rsid w:val="005272C9"/>
    <w:rsid w:val="00527B1B"/>
    <w:rsid w:val="00530615"/>
    <w:rsid w:val="00532910"/>
    <w:rsid w:val="00532A6A"/>
    <w:rsid w:val="00532C78"/>
    <w:rsid w:val="00532FBA"/>
    <w:rsid w:val="005338F4"/>
    <w:rsid w:val="00534C01"/>
    <w:rsid w:val="00534DA2"/>
    <w:rsid w:val="00535EDE"/>
    <w:rsid w:val="00536C4E"/>
    <w:rsid w:val="00542309"/>
    <w:rsid w:val="005428D4"/>
    <w:rsid w:val="00542A2D"/>
    <w:rsid w:val="00545F7B"/>
    <w:rsid w:val="00550F39"/>
    <w:rsid w:val="00552535"/>
    <w:rsid w:val="00555369"/>
    <w:rsid w:val="005564A1"/>
    <w:rsid w:val="0056085C"/>
    <w:rsid w:val="00560B70"/>
    <w:rsid w:val="00560C96"/>
    <w:rsid w:val="00561D33"/>
    <w:rsid w:val="00561D6D"/>
    <w:rsid w:val="00563ABF"/>
    <w:rsid w:val="00563C17"/>
    <w:rsid w:val="00564D49"/>
    <w:rsid w:val="00564D51"/>
    <w:rsid w:val="00565CE9"/>
    <w:rsid w:val="00566910"/>
    <w:rsid w:val="005669F4"/>
    <w:rsid w:val="005674B5"/>
    <w:rsid w:val="00567946"/>
    <w:rsid w:val="005704CB"/>
    <w:rsid w:val="00571859"/>
    <w:rsid w:val="005719CB"/>
    <w:rsid w:val="00573698"/>
    <w:rsid w:val="00573B67"/>
    <w:rsid w:val="00575712"/>
    <w:rsid w:val="00575C47"/>
    <w:rsid w:val="00576A62"/>
    <w:rsid w:val="0058022F"/>
    <w:rsid w:val="00580F7D"/>
    <w:rsid w:val="00581334"/>
    <w:rsid w:val="00583642"/>
    <w:rsid w:val="00585A5C"/>
    <w:rsid w:val="005861B7"/>
    <w:rsid w:val="00586204"/>
    <w:rsid w:val="005914A0"/>
    <w:rsid w:val="0059672A"/>
    <w:rsid w:val="005A080F"/>
    <w:rsid w:val="005A091B"/>
    <w:rsid w:val="005A1DC0"/>
    <w:rsid w:val="005A2EF3"/>
    <w:rsid w:val="005A35AE"/>
    <w:rsid w:val="005A494F"/>
    <w:rsid w:val="005A57A1"/>
    <w:rsid w:val="005A58A8"/>
    <w:rsid w:val="005A58EB"/>
    <w:rsid w:val="005A692E"/>
    <w:rsid w:val="005A7E10"/>
    <w:rsid w:val="005B2D74"/>
    <w:rsid w:val="005B4279"/>
    <w:rsid w:val="005B6BD3"/>
    <w:rsid w:val="005B6C2E"/>
    <w:rsid w:val="005B76B9"/>
    <w:rsid w:val="005B7FD7"/>
    <w:rsid w:val="005C09C8"/>
    <w:rsid w:val="005C17E3"/>
    <w:rsid w:val="005C1F46"/>
    <w:rsid w:val="005C21D4"/>
    <w:rsid w:val="005C4404"/>
    <w:rsid w:val="005C6E53"/>
    <w:rsid w:val="005D308B"/>
    <w:rsid w:val="005D38CF"/>
    <w:rsid w:val="005D4BBC"/>
    <w:rsid w:val="005D5370"/>
    <w:rsid w:val="005D53CC"/>
    <w:rsid w:val="005D545E"/>
    <w:rsid w:val="005D5ABD"/>
    <w:rsid w:val="005D5F49"/>
    <w:rsid w:val="005D65E4"/>
    <w:rsid w:val="005D7504"/>
    <w:rsid w:val="005E07AC"/>
    <w:rsid w:val="005E38DE"/>
    <w:rsid w:val="005E7130"/>
    <w:rsid w:val="005F1F5C"/>
    <w:rsid w:val="005F3F63"/>
    <w:rsid w:val="005F4951"/>
    <w:rsid w:val="005F5C4A"/>
    <w:rsid w:val="005F74E0"/>
    <w:rsid w:val="005F7EC0"/>
    <w:rsid w:val="00600BC8"/>
    <w:rsid w:val="006011EE"/>
    <w:rsid w:val="00603077"/>
    <w:rsid w:val="00603527"/>
    <w:rsid w:val="00603D63"/>
    <w:rsid w:val="006064A7"/>
    <w:rsid w:val="00606C41"/>
    <w:rsid w:val="00607E1B"/>
    <w:rsid w:val="00610702"/>
    <w:rsid w:val="00612B78"/>
    <w:rsid w:val="00613F96"/>
    <w:rsid w:val="00617023"/>
    <w:rsid w:val="00617067"/>
    <w:rsid w:val="00620B18"/>
    <w:rsid w:val="00624730"/>
    <w:rsid w:val="00624E5F"/>
    <w:rsid w:val="00625349"/>
    <w:rsid w:val="00625923"/>
    <w:rsid w:val="00625BD7"/>
    <w:rsid w:val="006275F8"/>
    <w:rsid w:val="0062761C"/>
    <w:rsid w:val="00627AEB"/>
    <w:rsid w:val="00630BB9"/>
    <w:rsid w:val="006310D0"/>
    <w:rsid w:val="006325D3"/>
    <w:rsid w:val="0063276C"/>
    <w:rsid w:val="00632B21"/>
    <w:rsid w:val="00634CBE"/>
    <w:rsid w:val="00635A2A"/>
    <w:rsid w:val="00635F04"/>
    <w:rsid w:val="00637D5E"/>
    <w:rsid w:val="006402C5"/>
    <w:rsid w:val="006403F9"/>
    <w:rsid w:val="00640DC2"/>
    <w:rsid w:val="00641258"/>
    <w:rsid w:val="0064155B"/>
    <w:rsid w:val="0064157B"/>
    <w:rsid w:val="006415E3"/>
    <w:rsid w:val="00641DE8"/>
    <w:rsid w:val="0064249A"/>
    <w:rsid w:val="0064258C"/>
    <w:rsid w:val="00643094"/>
    <w:rsid w:val="006431A2"/>
    <w:rsid w:val="00644087"/>
    <w:rsid w:val="00645268"/>
    <w:rsid w:val="00645315"/>
    <w:rsid w:val="00645447"/>
    <w:rsid w:val="00646177"/>
    <w:rsid w:val="00647A00"/>
    <w:rsid w:val="00647C18"/>
    <w:rsid w:val="006500B6"/>
    <w:rsid w:val="00650880"/>
    <w:rsid w:val="00650EA4"/>
    <w:rsid w:val="00651416"/>
    <w:rsid w:val="00651B13"/>
    <w:rsid w:val="00651BB1"/>
    <w:rsid w:val="00651CAF"/>
    <w:rsid w:val="00652ED6"/>
    <w:rsid w:val="006533A6"/>
    <w:rsid w:val="00653928"/>
    <w:rsid w:val="0065687B"/>
    <w:rsid w:val="00661D79"/>
    <w:rsid w:val="00662841"/>
    <w:rsid w:val="00662F14"/>
    <w:rsid w:val="00664850"/>
    <w:rsid w:val="00664B56"/>
    <w:rsid w:val="00666ED5"/>
    <w:rsid w:val="00667D4B"/>
    <w:rsid w:val="006701FE"/>
    <w:rsid w:val="006704FA"/>
    <w:rsid w:val="00670C0E"/>
    <w:rsid w:val="006710F9"/>
    <w:rsid w:val="00672264"/>
    <w:rsid w:val="00673EF7"/>
    <w:rsid w:val="00677437"/>
    <w:rsid w:val="00677A0D"/>
    <w:rsid w:val="00677E67"/>
    <w:rsid w:val="00677F9F"/>
    <w:rsid w:val="006805B3"/>
    <w:rsid w:val="00681A67"/>
    <w:rsid w:val="00681D4B"/>
    <w:rsid w:val="00684650"/>
    <w:rsid w:val="006849A2"/>
    <w:rsid w:val="006901BE"/>
    <w:rsid w:val="006903F9"/>
    <w:rsid w:val="00691417"/>
    <w:rsid w:val="00692BEA"/>
    <w:rsid w:val="00692E08"/>
    <w:rsid w:val="006934CF"/>
    <w:rsid w:val="00694EB2"/>
    <w:rsid w:val="006955C1"/>
    <w:rsid w:val="006957DE"/>
    <w:rsid w:val="00695E7B"/>
    <w:rsid w:val="006963B0"/>
    <w:rsid w:val="00697029"/>
    <w:rsid w:val="006A05EF"/>
    <w:rsid w:val="006A11DD"/>
    <w:rsid w:val="006A3E31"/>
    <w:rsid w:val="006A42C9"/>
    <w:rsid w:val="006B0231"/>
    <w:rsid w:val="006B14FA"/>
    <w:rsid w:val="006B3266"/>
    <w:rsid w:val="006B3ACE"/>
    <w:rsid w:val="006B4BE1"/>
    <w:rsid w:val="006B6411"/>
    <w:rsid w:val="006B68EC"/>
    <w:rsid w:val="006B6D37"/>
    <w:rsid w:val="006C114D"/>
    <w:rsid w:val="006C1A7B"/>
    <w:rsid w:val="006C2BC6"/>
    <w:rsid w:val="006C3E94"/>
    <w:rsid w:val="006C3FFA"/>
    <w:rsid w:val="006C41EE"/>
    <w:rsid w:val="006C502C"/>
    <w:rsid w:val="006C537F"/>
    <w:rsid w:val="006C5AB3"/>
    <w:rsid w:val="006C6654"/>
    <w:rsid w:val="006C7C01"/>
    <w:rsid w:val="006D228B"/>
    <w:rsid w:val="006D34C4"/>
    <w:rsid w:val="006D49E1"/>
    <w:rsid w:val="006D503C"/>
    <w:rsid w:val="006D576F"/>
    <w:rsid w:val="006D7784"/>
    <w:rsid w:val="006E3BBE"/>
    <w:rsid w:val="006E465F"/>
    <w:rsid w:val="006E4816"/>
    <w:rsid w:val="006E69B5"/>
    <w:rsid w:val="006F04A8"/>
    <w:rsid w:val="006F12D1"/>
    <w:rsid w:val="006F564B"/>
    <w:rsid w:val="006F59B2"/>
    <w:rsid w:val="006F5B52"/>
    <w:rsid w:val="00700560"/>
    <w:rsid w:val="00701557"/>
    <w:rsid w:val="00701824"/>
    <w:rsid w:val="0070355B"/>
    <w:rsid w:val="00703C3C"/>
    <w:rsid w:val="00703E6E"/>
    <w:rsid w:val="00704DAE"/>
    <w:rsid w:val="0070599D"/>
    <w:rsid w:val="00711D75"/>
    <w:rsid w:val="00712412"/>
    <w:rsid w:val="007126CC"/>
    <w:rsid w:val="00712EA5"/>
    <w:rsid w:val="00713153"/>
    <w:rsid w:val="00713C63"/>
    <w:rsid w:val="00713D9E"/>
    <w:rsid w:val="00714698"/>
    <w:rsid w:val="00714699"/>
    <w:rsid w:val="00715BCA"/>
    <w:rsid w:val="00716BFB"/>
    <w:rsid w:val="00721B9B"/>
    <w:rsid w:val="00722977"/>
    <w:rsid w:val="00724129"/>
    <w:rsid w:val="00724369"/>
    <w:rsid w:val="007256EB"/>
    <w:rsid w:val="00725D57"/>
    <w:rsid w:val="00730433"/>
    <w:rsid w:val="00731375"/>
    <w:rsid w:val="00732834"/>
    <w:rsid w:val="007329CF"/>
    <w:rsid w:val="00732B60"/>
    <w:rsid w:val="00732CD4"/>
    <w:rsid w:val="00732DA5"/>
    <w:rsid w:val="00733200"/>
    <w:rsid w:val="00733CBA"/>
    <w:rsid w:val="00733FE2"/>
    <w:rsid w:val="00740300"/>
    <w:rsid w:val="00740579"/>
    <w:rsid w:val="00742703"/>
    <w:rsid w:val="0074270D"/>
    <w:rsid w:val="00742A89"/>
    <w:rsid w:val="0074353A"/>
    <w:rsid w:val="00743F41"/>
    <w:rsid w:val="00744212"/>
    <w:rsid w:val="007461BE"/>
    <w:rsid w:val="007469A4"/>
    <w:rsid w:val="0075073C"/>
    <w:rsid w:val="0075501D"/>
    <w:rsid w:val="00756100"/>
    <w:rsid w:val="00767FC6"/>
    <w:rsid w:val="0077067F"/>
    <w:rsid w:val="00771056"/>
    <w:rsid w:val="007714F7"/>
    <w:rsid w:val="00772C88"/>
    <w:rsid w:val="007735DD"/>
    <w:rsid w:val="00776092"/>
    <w:rsid w:val="00781151"/>
    <w:rsid w:val="00781692"/>
    <w:rsid w:val="0078318F"/>
    <w:rsid w:val="00787D11"/>
    <w:rsid w:val="00787E26"/>
    <w:rsid w:val="00790020"/>
    <w:rsid w:val="00791057"/>
    <w:rsid w:val="007917C0"/>
    <w:rsid w:val="00791D71"/>
    <w:rsid w:val="00791E8C"/>
    <w:rsid w:val="007923F7"/>
    <w:rsid w:val="007937D8"/>
    <w:rsid w:val="007979B7"/>
    <w:rsid w:val="007A0000"/>
    <w:rsid w:val="007A1DA2"/>
    <w:rsid w:val="007A278A"/>
    <w:rsid w:val="007A37EC"/>
    <w:rsid w:val="007A5C7C"/>
    <w:rsid w:val="007B08D5"/>
    <w:rsid w:val="007B180D"/>
    <w:rsid w:val="007B545A"/>
    <w:rsid w:val="007B5745"/>
    <w:rsid w:val="007B5C71"/>
    <w:rsid w:val="007B5E75"/>
    <w:rsid w:val="007B6F29"/>
    <w:rsid w:val="007B7797"/>
    <w:rsid w:val="007C313F"/>
    <w:rsid w:val="007C4A01"/>
    <w:rsid w:val="007C5883"/>
    <w:rsid w:val="007C5C4D"/>
    <w:rsid w:val="007C64F8"/>
    <w:rsid w:val="007C6829"/>
    <w:rsid w:val="007C7987"/>
    <w:rsid w:val="007D041C"/>
    <w:rsid w:val="007D0EE2"/>
    <w:rsid w:val="007D1B3D"/>
    <w:rsid w:val="007D1D90"/>
    <w:rsid w:val="007D22CB"/>
    <w:rsid w:val="007D3618"/>
    <w:rsid w:val="007D3ABF"/>
    <w:rsid w:val="007D4DBF"/>
    <w:rsid w:val="007D509F"/>
    <w:rsid w:val="007D7375"/>
    <w:rsid w:val="007E024F"/>
    <w:rsid w:val="007E39E8"/>
    <w:rsid w:val="007E3B3C"/>
    <w:rsid w:val="007E40D4"/>
    <w:rsid w:val="007E4B0B"/>
    <w:rsid w:val="007E4B74"/>
    <w:rsid w:val="007E7904"/>
    <w:rsid w:val="007F02C9"/>
    <w:rsid w:val="007F50D0"/>
    <w:rsid w:val="007F5408"/>
    <w:rsid w:val="007F6637"/>
    <w:rsid w:val="007F6BC7"/>
    <w:rsid w:val="007F6D63"/>
    <w:rsid w:val="007F7A3F"/>
    <w:rsid w:val="007F7EA5"/>
    <w:rsid w:val="00800E98"/>
    <w:rsid w:val="00801127"/>
    <w:rsid w:val="00802523"/>
    <w:rsid w:val="00805610"/>
    <w:rsid w:val="00806F38"/>
    <w:rsid w:val="008074FE"/>
    <w:rsid w:val="00807898"/>
    <w:rsid w:val="00812169"/>
    <w:rsid w:val="00812804"/>
    <w:rsid w:val="00812A72"/>
    <w:rsid w:val="0081488D"/>
    <w:rsid w:val="00815870"/>
    <w:rsid w:val="008178FC"/>
    <w:rsid w:val="0082011A"/>
    <w:rsid w:val="00824155"/>
    <w:rsid w:val="00824295"/>
    <w:rsid w:val="00826410"/>
    <w:rsid w:val="00826E14"/>
    <w:rsid w:val="00830881"/>
    <w:rsid w:val="008325E0"/>
    <w:rsid w:val="0083280B"/>
    <w:rsid w:val="00832B5F"/>
    <w:rsid w:val="00833738"/>
    <w:rsid w:val="0083436D"/>
    <w:rsid w:val="00834DD2"/>
    <w:rsid w:val="00837E60"/>
    <w:rsid w:val="0084019B"/>
    <w:rsid w:val="00840ED5"/>
    <w:rsid w:val="0084289A"/>
    <w:rsid w:val="00842CC6"/>
    <w:rsid w:val="0084558A"/>
    <w:rsid w:val="00845E6B"/>
    <w:rsid w:val="00846B3E"/>
    <w:rsid w:val="00850604"/>
    <w:rsid w:val="00852316"/>
    <w:rsid w:val="00853F6A"/>
    <w:rsid w:val="00854296"/>
    <w:rsid w:val="008542C4"/>
    <w:rsid w:val="00856243"/>
    <w:rsid w:val="0085778B"/>
    <w:rsid w:val="00860C3A"/>
    <w:rsid w:val="008616AB"/>
    <w:rsid w:val="00861B20"/>
    <w:rsid w:val="0086267C"/>
    <w:rsid w:val="00865D32"/>
    <w:rsid w:val="00866D19"/>
    <w:rsid w:val="00866DB8"/>
    <w:rsid w:val="00867715"/>
    <w:rsid w:val="00867F7D"/>
    <w:rsid w:val="008703C9"/>
    <w:rsid w:val="00872DC2"/>
    <w:rsid w:val="0087324D"/>
    <w:rsid w:val="008739E0"/>
    <w:rsid w:val="008750E5"/>
    <w:rsid w:val="00875E68"/>
    <w:rsid w:val="00876BCB"/>
    <w:rsid w:val="00876FEC"/>
    <w:rsid w:val="00880975"/>
    <w:rsid w:val="00881949"/>
    <w:rsid w:val="008821C9"/>
    <w:rsid w:val="0088240F"/>
    <w:rsid w:val="00883AB3"/>
    <w:rsid w:val="008842E3"/>
    <w:rsid w:val="0088539F"/>
    <w:rsid w:val="00886692"/>
    <w:rsid w:val="00886900"/>
    <w:rsid w:val="00886EE8"/>
    <w:rsid w:val="008870B2"/>
    <w:rsid w:val="00887DB2"/>
    <w:rsid w:val="00890887"/>
    <w:rsid w:val="008908F0"/>
    <w:rsid w:val="00890A57"/>
    <w:rsid w:val="00891B39"/>
    <w:rsid w:val="00893D7A"/>
    <w:rsid w:val="00897249"/>
    <w:rsid w:val="008A232C"/>
    <w:rsid w:val="008A35B3"/>
    <w:rsid w:val="008A698B"/>
    <w:rsid w:val="008B1F46"/>
    <w:rsid w:val="008B20A3"/>
    <w:rsid w:val="008B215E"/>
    <w:rsid w:val="008B35F2"/>
    <w:rsid w:val="008B37DC"/>
    <w:rsid w:val="008B5EED"/>
    <w:rsid w:val="008B5EF8"/>
    <w:rsid w:val="008C0DFA"/>
    <w:rsid w:val="008C194D"/>
    <w:rsid w:val="008C268E"/>
    <w:rsid w:val="008C3C52"/>
    <w:rsid w:val="008C606A"/>
    <w:rsid w:val="008C7E69"/>
    <w:rsid w:val="008C7FA4"/>
    <w:rsid w:val="008D130C"/>
    <w:rsid w:val="008D24E2"/>
    <w:rsid w:val="008D308A"/>
    <w:rsid w:val="008D3CDC"/>
    <w:rsid w:val="008D5979"/>
    <w:rsid w:val="008D65AA"/>
    <w:rsid w:val="008D66F1"/>
    <w:rsid w:val="008D6B59"/>
    <w:rsid w:val="008D74DC"/>
    <w:rsid w:val="008E009E"/>
    <w:rsid w:val="008E0EC3"/>
    <w:rsid w:val="008E0FCB"/>
    <w:rsid w:val="008E2030"/>
    <w:rsid w:val="008E3CBF"/>
    <w:rsid w:val="008F1D63"/>
    <w:rsid w:val="008F2AC0"/>
    <w:rsid w:val="008F5499"/>
    <w:rsid w:val="008F710F"/>
    <w:rsid w:val="008F73A1"/>
    <w:rsid w:val="008F7CFC"/>
    <w:rsid w:val="009004D0"/>
    <w:rsid w:val="009017F0"/>
    <w:rsid w:val="00901CA0"/>
    <w:rsid w:val="00902569"/>
    <w:rsid w:val="009061A9"/>
    <w:rsid w:val="00911D88"/>
    <w:rsid w:val="00912B0D"/>
    <w:rsid w:val="009140D8"/>
    <w:rsid w:val="00914668"/>
    <w:rsid w:val="009152FF"/>
    <w:rsid w:val="009167CA"/>
    <w:rsid w:val="009167F7"/>
    <w:rsid w:val="00916AB5"/>
    <w:rsid w:val="00916C53"/>
    <w:rsid w:val="009205A2"/>
    <w:rsid w:val="00922399"/>
    <w:rsid w:val="009231EE"/>
    <w:rsid w:val="009240A0"/>
    <w:rsid w:val="00931BF4"/>
    <w:rsid w:val="00932C34"/>
    <w:rsid w:val="009335A3"/>
    <w:rsid w:val="00933E60"/>
    <w:rsid w:val="00934254"/>
    <w:rsid w:val="0093456C"/>
    <w:rsid w:val="009376B7"/>
    <w:rsid w:val="009376BB"/>
    <w:rsid w:val="00940919"/>
    <w:rsid w:val="00940A8C"/>
    <w:rsid w:val="00943975"/>
    <w:rsid w:val="00944910"/>
    <w:rsid w:val="00944EFA"/>
    <w:rsid w:val="00945B1D"/>
    <w:rsid w:val="00947206"/>
    <w:rsid w:val="00947D58"/>
    <w:rsid w:val="009520A1"/>
    <w:rsid w:val="0095302A"/>
    <w:rsid w:val="009546D5"/>
    <w:rsid w:val="00955398"/>
    <w:rsid w:val="00955611"/>
    <w:rsid w:val="009558D4"/>
    <w:rsid w:val="00955CC5"/>
    <w:rsid w:val="00956ABA"/>
    <w:rsid w:val="00956C12"/>
    <w:rsid w:val="00957F14"/>
    <w:rsid w:val="0096017B"/>
    <w:rsid w:val="0096080C"/>
    <w:rsid w:val="00960E3F"/>
    <w:rsid w:val="009620BB"/>
    <w:rsid w:val="00962852"/>
    <w:rsid w:val="00962977"/>
    <w:rsid w:val="00963ED3"/>
    <w:rsid w:val="009654D8"/>
    <w:rsid w:val="00966D33"/>
    <w:rsid w:val="00967B0C"/>
    <w:rsid w:val="00970830"/>
    <w:rsid w:val="00971188"/>
    <w:rsid w:val="00971536"/>
    <w:rsid w:val="009716D0"/>
    <w:rsid w:val="00971757"/>
    <w:rsid w:val="00972158"/>
    <w:rsid w:val="0097361E"/>
    <w:rsid w:val="009744C7"/>
    <w:rsid w:val="009750D1"/>
    <w:rsid w:val="0097722F"/>
    <w:rsid w:val="00977AD9"/>
    <w:rsid w:val="009811C9"/>
    <w:rsid w:val="0098199B"/>
    <w:rsid w:val="0098464C"/>
    <w:rsid w:val="00984AB6"/>
    <w:rsid w:val="00984AD1"/>
    <w:rsid w:val="00985584"/>
    <w:rsid w:val="00986038"/>
    <w:rsid w:val="00986F07"/>
    <w:rsid w:val="00986FBE"/>
    <w:rsid w:val="009876D2"/>
    <w:rsid w:val="009920DF"/>
    <w:rsid w:val="0099260A"/>
    <w:rsid w:val="00992869"/>
    <w:rsid w:val="00993236"/>
    <w:rsid w:val="00993679"/>
    <w:rsid w:val="00993E4F"/>
    <w:rsid w:val="00994F1A"/>
    <w:rsid w:val="0099618D"/>
    <w:rsid w:val="009A004C"/>
    <w:rsid w:val="009A0E51"/>
    <w:rsid w:val="009A1B42"/>
    <w:rsid w:val="009A5D3F"/>
    <w:rsid w:val="009A6EDF"/>
    <w:rsid w:val="009A73D2"/>
    <w:rsid w:val="009B38C7"/>
    <w:rsid w:val="009C038C"/>
    <w:rsid w:val="009C0CB1"/>
    <w:rsid w:val="009C0F5A"/>
    <w:rsid w:val="009C1CC0"/>
    <w:rsid w:val="009C204F"/>
    <w:rsid w:val="009C355D"/>
    <w:rsid w:val="009C45CF"/>
    <w:rsid w:val="009C4D50"/>
    <w:rsid w:val="009C5DCD"/>
    <w:rsid w:val="009D344B"/>
    <w:rsid w:val="009D5522"/>
    <w:rsid w:val="009D621B"/>
    <w:rsid w:val="009D638B"/>
    <w:rsid w:val="009D73B8"/>
    <w:rsid w:val="009E0545"/>
    <w:rsid w:val="009E14DA"/>
    <w:rsid w:val="009E24FD"/>
    <w:rsid w:val="009E3C9C"/>
    <w:rsid w:val="009E41AF"/>
    <w:rsid w:val="009E4FED"/>
    <w:rsid w:val="009E5613"/>
    <w:rsid w:val="009E7076"/>
    <w:rsid w:val="009E7A3B"/>
    <w:rsid w:val="009F2097"/>
    <w:rsid w:val="009F224C"/>
    <w:rsid w:val="009F3382"/>
    <w:rsid w:val="009F3891"/>
    <w:rsid w:val="009F4F48"/>
    <w:rsid w:val="009F54D3"/>
    <w:rsid w:val="009F5856"/>
    <w:rsid w:val="009F6BD7"/>
    <w:rsid w:val="009F7901"/>
    <w:rsid w:val="009F7A8E"/>
    <w:rsid w:val="00A02BD5"/>
    <w:rsid w:val="00A03459"/>
    <w:rsid w:val="00A04487"/>
    <w:rsid w:val="00A04F28"/>
    <w:rsid w:val="00A050C0"/>
    <w:rsid w:val="00A11A47"/>
    <w:rsid w:val="00A14392"/>
    <w:rsid w:val="00A16986"/>
    <w:rsid w:val="00A1741F"/>
    <w:rsid w:val="00A1753E"/>
    <w:rsid w:val="00A21219"/>
    <w:rsid w:val="00A21368"/>
    <w:rsid w:val="00A21E14"/>
    <w:rsid w:val="00A22FF5"/>
    <w:rsid w:val="00A24442"/>
    <w:rsid w:val="00A245FE"/>
    <w:rsid w:val="00A249A0"/>
    <w:rsid w:val="00A24EE9"/>
    <w:rsid w:val="00A31B52"/>
    <w:rsid w:val="00A33A63"/>
    <w:rsid w:val="00A346D0"/>
    <w:rsid w:val="00A3515A"/>
    <w:rsid w:val="00A36E50"/>
    <w:rsid w:val="00A37073"/>
    <w:rsid w:val="00A37E58"/>
    <w:rsid w:val="00A40593"/>
    <w:rsid w:val="00A4361D"/>
    <w:rsid w:val="00A43682"/>
    <w:rsid w:val="00A43A27"/>
    <w:rsid w:val="00A44405"/>
    <w:rsid w:val="00A4479B"/>
    <w:rsid w:val="00A45CF6"/>
    <w:rsid w:val="00A45D44"/>
    <w:rsid w:val="00A463E7"/>
    <w:rsid w:val="00A4645F"/>
    <w:rsid w:val="00A46D50"/>
    <w:rsid w:val="00A47D75"/>
    <w:rsid w:val="00A53981"/>
    <w:rsid w:val="00A53F96"/>
    <w:rsid w:val="00A55CB3"/>
    <w:rsid w:val="00A56BA1"/>
    <w:rsid w:val="00A56EE5"/>
    <w:rsid w:val="00A60194"/>
    <w:rsid w:val="00A60C51"/>
    <w:rsid w:val="00A66337"/>
    <w:rsid w:val="00A66382"/>
    <w:rsid w:val="00A66519"/>
    <w:rsid w:val="00A66886"/>
    <w:rsid w:val="00A66999"/>
    <w:rsid w:val="00A67DFD"/>
    <w:rsid w:val="00A705A0"/>
    <w:rsid w:val="00A723EF"/>
    <w:rsid w:val="00A72528"/>
    <w:rsid w:val="00A8063D"/>
    <w:rsid w:val="00A82ACC"/>
    <w:rsid w:val="00A84346"/>
    <w:rsid w:val="00A853FC"/>
    <w:rsid w:val="00A854DE"/>
    <w:rsid w:val="00A8564A"/>
    <w:rsid w:val="00A868BA"/>
    <w:rsid w:val="00A91BF8"/>
    <w:rsid w:val="00A959EC"/>
    <w:rsid w:val="00A95C77"/>
    <w:rsid w:val="00AA00AD"/>
    <w:rsid w:val="00AA3DF5"/>
    <w:rsid w:val="00AA40DF"/>
    <w:rsid w:val="00AA46DD"/>
    <w:rsid w:val="00AA4E17"/>
    <w:rsid w:val="00AA4E88"/>
    <w:rsid w:val="00AA55E9"/>
    <w:rsid w:val="00AA66C6"/>
    <w:rsid w:val="00AA6B90"/>
    <w:rsid w:val="00AA6BD2"/>
    <w:rsid w:val="00AB0CCE"/>
    <w:rsid w:val="00AB3C3E"/>
    <w:rsid w:val="00AB7FCB"/>
    <w:rsid w:val="00AC0AB5"/>
    <w:rsid w:val="00AC262F"/>
    <w:rsid w:val="00AC3701"/>
    <w:rsid w:val="00AC49FB"/>
    <w:rsid w:val="00AC59E7"/>
    <w:rsid w:val="00AC7DCD"/>
    <w:rsid w:val="00AD011F"/>
    <w:rsid w:val="00AD0301"/>
    <w:rsid w:val="00AD1FA2"/>
    <w:rsid w:val="00AD55CB"/>
    <w:rsid w:val="00AD5A5F"/>
    <w:rsid w:val="00AD5D40"/>
    <w:rsid w:val="00AD6E76"/>
    <w:rsid w:val="00AE1449"/>
    <w:rsid w:val="00AE210A"/>
    <w:rsid w:val="00AE24F2"/>
    <w:rsid w:val="00AE3E96"/>
    <w:rsid w:val="00AE4D19"/>
    <w:rsid w:val="00AE5BD8"/>
    <w:rsid w:val="00AE764D"/>
    <w:rsid w:val="00AF1B2E"/>
    <w:rsid w:val="00AF1F51"/>
    <w:rsid w:val="00AF2743"/>
    <w:rsid w:val="00AF27E5"/>
    <w:rsid w:val="00AF5EF4"/>
    <w:rsid w:val="00AF6276"/>
    <w:rsid w:val="00AF6750"/>
    <w:rsid w:val="00AF6BC8"/>
    <w:rsid w:val="00AF7894"/>
    <w:rsid w:val="00B00734"/>
    <w:rsid w:val="00B039FF"/>
    <w:rsid w:val="00B04AAE"/>
    <w:rsid w:val="00B0644D"/>
    <w:rsid w:val="00B10BA1"/>
    <w:rsid w:val="00B10BC3"/>
    <w:rsid w:val="00B118E7"/>
    <w:rsid w:val="00B138BA"/>
    <w:rsid w:val="00B21203"/>
    <w:rsid w:val="00B22D89"/>
    <w:rsid w:val="00B236D4"/>
    <w:rsid w:val="00B2471B"/>
    <w:rsid w:val="00B25F66"/>
    <w:rsid w:val="00B315AB"/>
    <w:rsid w:val="00B32AB2"/>
    <w:rsid w:val="00B33391"/>
    <w:rsid w:val="00B341A3"/>
    <w:rsid w:val="00B34C55"/>
    <w:rsid w:val="00B3551D"/>
    <w:rsid w:val="00B35B93"/>
    <w:rsid w:val="00B35DE5"/>
    <w:rsid w:val="00B40D25"/>
    <w:rsid w:val="00B41C80"/>
    <w:rsid w:val="00B41F77"/>
    <w:rsid w:val="00B423D3"/>
    <w:rsid w:val="00B43FCE"/>
    <w:rsid w:val="00B442AB"/>
    <w:rsid w:val="00B44682"/>
    <w:rsid w:val="00B46F87"/>
    <w:rsid w:val="00B50FF6"/>
    <w:rsid w:val="00B52BE7"/>
    <w:rsid w:val="00B53AEC"/>
    <w:rsid w:val="00B5558E"/>
    <w:rsid w:val="00B55E84"/>
    <w:rsid w:val="00B61376"/>
    <w:rsid w:val="00B61A90"/>
    <w:rsid w:val="00B64622"/>
    <w:rsid w:val="00B64C2D"/>
    <w:rsid w:val="00B659D2"/>
    <w:rsid w:val="00B6673B"/>
    <w:rsid w:val="00B67BD0"/>
    <w:rsid w:val="00B70590"/>
    <w:rsid w:val="00B70CD0"/>
    <w:rsid w:val="00B72323"/>
    <w:rsid w:val="00B723F5"/>
    <w:rsid w:val="00B73CAB"/>
    <w:rsid w:val="00B74AF5"/>
    <w:rsid w:val="00B75A82"/>
    <w:rsid w:val="00B77A07"/>
    <w:rsid w:val="00B77F4A"/>
    <w:rsid w:val="00B80CAD"/>
    <w:rsid w:val="00B82366"/>
    <w:rsid w:val="00B82930"/>
    <w:rsid w:val="00B82F5D"/>
    <w:rsid w:val="00B84958"/>
    <w:rsid w:val="00B84C0F"/>
    <w:rsid w:val="00B85947"/>
    <w:rsid w:val="00B90BB8"/>
    <w:rsid w:val="00B910FC"/>
    <w:rsid w:val="00B9213C"/>
    <w:rsid w:val="00B927F7"/>
    <w:rsid w:val="00B929CA"/>
    <w:rsid w:val="00B949D9"/>
    <w:rsid w:val="00B97926"/>
    <w:rsid w:val="00BA00F7"/>
    <w:rsid w:val="00BA1F05"/>
    <w:rsid w:val="00BA212E"/>
    <w:rsid w:val="00BA321E"/>
    <w:rsid w:val="00BA494C"/>
    <w:rsid w:val="00BA7854"/>
    <w:rsid w:val="00BA7AF5"/>
    <w:rsid w:val="00BB02A9"/>
    <w:rsid w:val="00BB3D9A"/>
    <w:rsid w:val="00BB733A"/>
    <w:rsid w:val="00BC0436"/>
    <w:rsid w:val="00BC0769"/>
    <w:rsid w:val="00BC3246"/>
    <w:rsid w:val="00BC463C"/>
    <w:rsid w:val="00BC4812"/>
    <w:rsid w:val="00BC568E"/>
    <w:rsid w:val="00BC58BC"/>
    <w:rsid w:val="00BC5A65"/>
    <w:rsid w:val="00BC7766"/>
    <w:rsid w:val="00BD0DF3"/>
    <w:rsid w:val="00BD2B6D"/>
    <w:rsid w:val="00BD2F3A"/>
    <w:rsid w:val="00BD3863"/>
    <w:rsid w:val="00BD4889"/>
    <w:rsid w:val="00BD5E2E"/>
    <w:rsid w:val="00BD6A1A"/>
    <w:rsid w:val="00BD7212"/>
    <w:rsid w:val="00BE06BF"/>
    <w:rsid w:val="00BE0964"/>
    <w:rsid w:val="00BE20ED"/>
    <w:rsid w:val="00BE2D9C"/>
    <w:rsid w:val="00BE43EC"/>
    <w:rsid w:val="00BE5414"/>
    <w:rsid w:val="00BE61D8"/>
    <w:rsid w:val="00BE698C"/>
    <w:rsid w:val="00BE6E97"/>
    <w:rsid w:val="00BE7162"/>
    <w:rsid w:val="00BF0065"/>
    <w:rsid w:val="00BF2B24"/>
    <w:rsid w:val="00BF3041"/>
    <w:rsid w:val="00BF3724"/>
    <w:rsid w:val="00BF457B"/>
    <w:rsid w:val="00BF5357"/>
    <w:rsid w:val="00BF66C2"/>
    <w:rsid w:val="00BF6D46"/>
    <w:rsid w:val="00C01F39"/>
    <w:rsid w:val="00C0313D"/>
    <w:rsid w:val="00C03F09"/>
    <w:rsid w:val="00C05E6F"/>
    <w:rsid w:val="00C0664F"/>
    <w:rsid w:val="00C077A7"/>
    <w:rsid w:val="00C117F0"/>
    <w:rsid w:val="00C12D6F"/>
    <w:rsid w:val="00C14389"/>
    <w:rsid w:val="00C14D99"/>
    <w:rsid w:val="00C15736"/>
    <w:rsid w:val="00C1645C"/>
    <w:rsid w:val="00C179F9"/>
    <w:rsid w:val="00C26130"/>
    <w:rsid w:val="00C2613B"/>
    <w:rsid w:val="00C3030F"/>
    <w:rsid w:val="00C303B8"/>
    <w:rsid w:val="00C30AF2"/>
    <w:rsid w:val="00C31046"/>
    <w:rsid w:val="00C34369"/>
    <w:rsid w:val="00C35BCE"/>
    <w:rsid w:val="00C3672B"/>
    <w:rsid w:val="00C379EF"/>
    <w:rsid w:val="00C37DC5"/>
    <w:rsid w:val="00C41CD3"/>
    <w:rsid w:val="00C430AB"/>
    <w:rsid w:val="00C43158"/>
    <w:rsid w:val="00C43DB0"/>
    <w:rsid w:val="00C45704"/>
    <w:rsid w:val="00C46DCD"/>
    <w:rsid w:val="00C508F5"/>
    <w:rsid w:val="00C50937"/>
    <w:rsid w:val="00C5112C"/>
    <w:rsid w:val="00C51432"/>
    <w:rsid w:val="00C51E21"/>
    <w:rsid w:val="00C51F4D"/>
    <w:rsid w:val="00C52ECF"/>
    <w:rsid w:val="00C536C8"/>
    <w:rsid w:val="00C54CEE"/>
    <w:rsid w:val="00C5619C"/>
    <w:rsid w:val="00C571D4"/>
    <w:rsid w:val="00C6011C"/>
    <w:rsid w:val="00C60554"/>
    <w:rsid w:val="00C62B89"/>
    <w:rsid w:val="00C63C81"/>
    <w:rsid w:val="00C647D7"/>
    <w:rsid w:val="00C66328"/>
    <w:rsid w:val="00C668E4"/>
    <w:rsid w:val="00C6723D"/>
    <w:rsid w:val="00C7030E"/>
    <w:rsid w:val="00C71264"/>
    <w:rsid w:val="00C73145"/>
    <w:rsid w:val="00C73D1F"/>
    <w:rsid w:val="00C741F6"/>
    <w:rsid w:val="00C765E0"/>
    <w:rsid w:val="00C812FF"/>
    <w:rsid w:val="00C82E89"/>
    <w:rsid w:val="00C841F8"/>
    <w:rsid w:val="00C85369"/>
    <w:rsid w:val="00C8596C"/>
    <w:rsid w:val="00C8691F"/>
    <w:rsid w:val="00C9046C"/>
    <w:rsid w:val="00C9053B"/>
    <w:rsid w:val="00C906D7"/>
    <w:rsid w:val="00C914EC"/>
    <w:rsid w:val="00C91CE8"/>
    <w:rsid w:val="00C9276B"/>
    <w:rsid w:val="00C92F25"/>
    <w:rsid w:val="00C9391F"/>
    <w:rsid w:val="00C94760"/>
    <w:rsid w:val="00C97260"/>
    <w:rsid w:val="00CA1369"/>
    <w:rsid w:val="00CA1C7A"/>
    <w:rsid w:val="00CA4039"/>
    <w:rsid w:val="00CA5BCA"/>
    <w:rsid w:val="00CA5FCB"/>
    <w:rsid w:val="00CA6718"/>
    <w:rsid w:val="00CA6B2D"/>
    <w:rsid w:val="00CA7E8D"/>
    <w:rsid w:val="00CA7F39"/>
    <w:rsid w:val="00CB224D"/>
    <w:rsid w:val="00CB23E4"/>
    <w:rsid w:val="00CB30AE"/>
    <w:rsid w:val="00CB3697"/>
    <w:rsid w:val="00CB38DD"/>
    <w:rsid w:val="00CB3F86"/>
    <w:rsid w:val="00CB4477"/>
    <w:rsid w:val="00CB4B09"/>
    <w:rsid w:val="00CB6D6B"/>
    <w:rsid w:val="00CC21E1"/>
    <w:rsid w:val="00CC3AEB"/>
    <w:rsid w:val="00CC3D45"/>
    <w:rsid w:val="00CC786E"/>
    <w:rsid w:val="00CC7FEB"/>
    <w:rsid w:val="00CC7FF4"/>
    <w:rsid w:val="00CD17BA"/>
    <w:rsid w:val="00CD2C1C"/>
    <w:rsid w:val="00CD3443"/>
    <w:rsid w:val="00CD43A4"/>
    <w:rsid w:val="00CD5040"/>
    <w:rsid w:val="00CD5459"/>
    <w:rsid w:val="00CD5E28"/>
    <w:rsid w:val="00CD67CD"/>
    <w:rsid w:val="00CE041C"/>
    <w:rsid w:val="00CE04CF"/>
    <w:rsid w:val="00CE1901"/>
    <w:rsid w:val="00CE23F7"/>
    <w:rsid w:val="00CE25EE"/>
    <w:rsid w:val="00CE2637"/>
    <w:rsid w:val="00CE362F"/>
    <w:rsid w:val="00CE4397"/>
    <w:rsid w:val="00CE5929"/>
    <w:rsid w:val="00CE727F"/>
    <w:rsid w:val="00CE7786"/>
    <w:rsid w:val="00CE783B"/>
    <w:rsid w:val="00CE7AD6"/>
    <w:rsid w:val="00CE7C17"/>
    <w:rsid w:val="00CF2135"/>
    <w:rsid w:val="00CF3545"/>
    <w:rsid w:val="00CF5270"/>
    <w:rsid w:val="00CF53A4"/>
    <w:rsid w:val="00CF7B78"/>
    <w:rsid w:val="00D00B03"/>
    <w:rsid w:val="00D00ED0"/>
    <w:rsid w:val="00D00FDB"/>
    <w:rsid w:val="00D018B2"/>
    <w:rsid w:val="00D04279"/>
    <w:rsid w:val="00D05176"/>
    <w:rsid w:val="00D106F6"/>
    <w:rsid w:val="00D11FF7"/>
    <w:rsid w:val="00D13164"/>
    <w:rsid w:val="00D1507E"/>
    <w:rsid w:val="00D15FE9"/>
    <w:rsid w:val="00D17464"/>
    <w:rsid w:val="00D17CAD"/>
    <w:rsid w:val="00D21589"/>
    <w:rsid w:val="00D24F33"/>
    <w:rsid w:val="00D25BBD"/>
    <w:rsid w:val="00D25BC2"/>
    <w:rsid w:val="00D26F32"/>
    <w:rsid w:val="00D271B6"/>
    <w:rsid w:val="00D27241"/>
    <w:rsid w:val="00D3010A"/>
    <w:rsid w:val="00D31D19"/>
    <w:rsid w:val="00D33A60"/>
    <w:rsid w:val="00D35299"/>
    <w:rsid w:val="00D371D8"/>
    <w:rsid w:val="00D37618"/>
    <w:rsid w:val="00D40B45"/>
    <w:rsid w:val="00D42577"/>
    <w:rsid w:val="00D45360"/>
    <w:rsid w:val="00D45873"/>
    <w:rsid w:val="00D46A1E"/>
    <w:rsid w:val="00D47034"/>
    <w:rsid w:val="00D479F1"/>
    <w:rsid w:val="00D47E8E"/>
    <w:rsid w:val="00D5167E"/>
    <w:rsid w:val="00D52F31"/>
    <w:rsid w:val="00D531BE"/>
    <w:rsid w:val="00D551C5"/>
    <w:rsid w:val="00D60DD2"/>
    <w:rsid w:val="00D62287"/>
    <w:rsid w:val="00D624DE"/>
    <w:rsid w:val="00D6295A"/>
    <w:rsid w:val="00D632AA"/>
    <w:rsid w:val="00D64F55"/>
    <w:rsid w:val="00D6578B"/>
    <w:rsid w:val="00D67B3F"/>
    <w:rsid w:val="00D70A90"/>
    <w:rsid w:val="00D70E5D"/>
    <w:rsid w:val="00D7108D"/>
    <w:rsid w:val="00D71093"/>
    <w:rsid w:val="00D71749"/>
    <w:rsid w:val="00D7174F"/>
    <w:rsid w:val="00D71F59"/>
    <w:rsid w:val="00D73207"/>
    <w:rsid w:val="00D74AF0"/>
    <w:rsid w:val="00D75049"/>
    <w:rsid w:val="00D75B64"/>
    <w:rsid w:val="00D770BB"/>
    <w:rsid w:val="00D7738D"/>
    <w:rsid w:val="00D7769C"/>
    <w:rsid w:val="00D77CD2"/>
    <w:rsid w:val="00D77E58"/>
    <w:rsid w:val="00D813B6"/>
    <w:rsid w:val="00D81925"/>
    <w:rsid w:val="00D820CE"/>
    <w:rsid w:val="00D85AA4"/>
    <w:rsid w:val="00D8629D"/>
    <w:rsid w:val="00D8647F"/>
    <w:rsid w:val="00D867E7"/>
    <w:rsid w:val="00D87905"/>
    <w:rsid w:val="00D92B55"/>
    <w:rsid w:val="00D935CF"/>
    <w:rsid w:val="00D93644"/>
    <w:rsid w:val="00D94FEF"/>
    <w:rsid w:val="00D954F1"/>
    <w:rsid w:val="00D961A7"/>
    <w:rsid w:val="00D963C4"/>
    <w:rsid w:val="00D966E6"/>
    <w:rsid w:val="00D975A0"/>
    <w:rsid w:val="00D97F8C"/>
    <w:rsid w:val="00DA0560"/>
    <w:rsid w:val="00DA11C2"/>
    <w:rsid w:val="00DA1BA0"/>
    <w:rsid w:val="00DA3319"/>
    <w:rsid w:val="00DA393E"/>
    <w:rsid w:val="00DA40CC"/>
    <w:rsid w:val="00DA440B"/>
    <w:rsid w:val="00DA508C"/>
    <w:rsid w:val="00DA5F6A"/>
    <w:rsid w:val="00DA6F65"/>
    <w:rsid w:val="00DA7931"/>
    <w:rsid w:val="00DA7F17"/>
    <w:rsid w:val="00DB3F7A"/>
    <w:rsid w:val="00DB4B1D"/>
    <w:rsid w:val="00DB5821"/>
    <w:rsid w:val="00DB64BF"/>
    <w:rsid w:val="00DC0CB0"/>
    <w:rsid w:val="00DC0E82"/>
    <w:rsid w:val="00DC1277"/>
    <w:rsid w:val="00DC577E"/>
    <w:rsid w:val="00DC6406"/>
    <w:rsid w:val="00DD04A0"/>
    <w:rsid w:val="00DD17CE"/>
    <w:rsid w:val="00DD1C1C"/>
    <w:rsid w:val="00DD23E7"/>
    <w:rsid w:val="00DD30C9"/>
    <w:rsid w:val="00DD406C"/>
    <w:rsid w:val="00DD4143"/>
    <w:rsid w:val="00DD4899"/>
    <w:rsid w:val="00DD4B29"/>
    <w:rsid w:val="00DD6D06"/>
    <w:rsid w:val="00DD6D5A"/>
    <w:rsid w:val="00DD6E06"/>
    <w:rsid w:val="00DE02CC"/>
    <w:rsid w:val="00DE1A92"/>
    <w:rsid w:val="00DE2B58"/>
    <w:rsid w:val="00DE2C50"/>
    <w:rsid w:val="00DE54D8"/>
    <w:rsid w:val="00DE679A"/>
    <w:rsid w:val="00DE7D51"/>
    <w:rsid w:val="00DF1D9C"/>
    <w:rsid w:val="00DF2A87"/>
    <w:rsid w:val="00DF749F"/>
    <w:rsid w:val="00E0003A"/>
    <w:rsid w:val="00E0250D"/>
    <w:rsid w:val="00E0496B"/>
    <w:rsid w:val="00E059DB"/>
    <w:rsid w:val="00E05ABF"/>
    <w:rsid w:val="00E06767"/>
    <w:rsid w:val="00E0689C"/>
    <w:rsid w:val="00E10FC6"/>
    <w:rsid w:val="00E11E4B"/>
    <w:rsid w:val="00E1397F"/>
    <w:rsid w:val="00E150CC"/>
    <w:rsid w:val="00E150DB"/>
    <w:rsid w:val="00E16F09"/>
    <w:rsid w:val="00E242F0"/>
    <w:rsid w:val="00E24A2E"/>
    <w:rsid w:val="00E25DAD"/>
    <w:rsid w:val="00E321C1"/>
    <w:rsid w:val="00E33606"/>
    <w:rsid w:val="00E33D01"/>
    <w:rsid w:val="00E353B2"/>
    <w:rsid w:val="00E409D6"/>
    <w:rsid w:val="00E41D21"/>
    <w:rsid w:val="00E42BB9"/>
    <w:rsid w:val="00E44CCD"/>
    <w:rsid w:val="00E45E3B"/>
    <w:rsid w:val="00E46CE5"/>
    <w:rsid w:val="00E470F5"/>
    <w:rsid w:val="00E50432"/>
    <w:rsid w:val="00E50CA3"/>
    <w:rsid w:val="00E510F5"/>
    <w:rsid w:val="00E51F83"/>
    <w:rsid w:val="00E57767"/>
    <w:rsid w:val="00E6025D"/>
    <w:rsid w:val="00E60818"/>
    <w:rsid w:val="00E6539C"/>
    <w:rsid w:val="00E669B4"/>
    <w:rsid w:val="00E67C97"/>
    <w:rsid w:val="00E7016A"/>
    <w:rsid w:val="00E70545"/>
    <w:rsid w:val="00E70B5F"/>
    <w:rsid w:val="00E71291"/>
    <w:rsid w:val="00E7202E"/>
    <w:rsid w:val="00E7212E"/>
    <w:rsid w:val="00E72174"/>
    <w:rsid w:val="00E72390"/>
    <w:rsid w:val="00E725EB"/>
    <w:rsid w:val="00E72CEB"/>
    <w:rsid w:val="00E73692"/>
    <w:rsid w:val="00E75D15"/>
    <w:rsid w:val="00E76D25"/>
    <w:rsid w:val="00E806B8"/>
    <w:rsid w:val="00E825D8"/>
    <w:rsid w:val="00E82D7D"/>
    <w:rsid w:val="00E83312"/>
    <w:rsid w:val="00E84E7A"/>
    <w:rsid w:val="00E85181"/>
    <w:rsid w:val="00E85439"/>
    <w:rsid w:val="00E85AFA"/>
    <w:rsid w:val="00E864FD"/>
    <w:rsid w:val="00E90269"/>
    <w:rsid w:val="00E9027A"/>
    <w:rsid w:val="00E90B8B"/>
    <w:rsid w:val="00E90C62"/>
    <w:rsid w:val="00E91BFC"/>
    <w:rsid w:val="00E9202A"/>
    <w:rsid w:val="00E92A1A"/>
    <w:rsid w:val="00E9368F"/>
    <w:rsid w:val="00E945AA"/>
    <w:rsid w:val="00E95B92"/>
    <w:rsid w:val="00E97F84"/>
    <w:rsid w:val="00EA17E8"/>
    <w:rsid w:val="00EA281A"/>
    <w:rsid w:val="00EA2F3E"/>
    <w:rsid w:val="00EA5E8A"/>
    <w:rsid w:val="00EA6149"/>
    <w:rsid w:val="00EA6189"/>
    <w:rsid w:val="00EA7374"/>
    <w:rsid w:val="00EB293B"/>
    <w:rsid w:val="00EB2E6B"/>
    <w:rsid w:val="00EB3290"/>
    <w:rsid w:val="00EB37C0"/>
    <w:rsid w:val="00EB3DEB"/>
    <w:rsid w:val="00EB6591"/>
    <w:rsid w:val="00EB6AB3"/>
    <w:rsid w:val="00EC0206"/>
    <w:rsid w:val="00EC0BFB"/>
    <w:rsid w:val="00EC1027"/>
    <w:rsid w:val="00EC300B"/>
    <w:rsid w:val="00EC3D1C"/>
    <w:rsid w:val="00EC5C9B"/>
    <w:rsid w:val="00EC7466"/>
    <w:rsid w:val="00EC75BE"/>
    <w:rsid w:val="00ED06BE"/>
    <w:rsid w:val="00ED173B"/>
    <w:rsid w:val="00ED468D"/>
    <w:rsid w:val="00ED50C2"/>
    <w:rsid w:val="00ED5378"/>
    <w:rsid w:val="00EE12FB"/>
    <w:rsid w:val="00EE1FAA"/>
    <w:rsid w:val="00EE47E6"/>
    <w:rsid w:val="00EE61B5"/>
    <w:rsid w:val="00EE62A9"/>
    <w:rsid w:val="00EE75C2"/>
    <w:rsid w:val="00EF3778"/>
    <w:rsid w:val="00EF493A"/>
    <w:rsid w:val="00EF4A77"/>
    <w:rsid w:val="00EF773A"/>
    <w:rsid w:val="00EF7F0A"/>
    <w:rsid w:val="00F01316"/>
    <w:rsid w:val="00F014BF"/>
    <w:rsid w:val="00F031A9"/>
    <w:rsid w:val="00F033FF"/>
    <w:rsid w:val="00F03794"/>
    <w:rsid w:val="00F03BDA"/>
    <w:rsid w:val="00F051FA"/>
    <w:rsid w:val="00F05C54"/>
    <w:rsid w:val="00F06986"/>
    <w:rsid w:val="00F07F03"/>
    <w:rsid w:val="00F10317"/>
    <w:rsid w:val="00F10332"/>
    <w:rsid w:val="00F118DD"/>
    <w:rsid w:val="00F1442B"/>
    <w:rsid w:val="00F14895"/>
    <w:rsid w:val="00F168CA"/>
    <w:rsid w:val="00F17308"/>
    <w:rsid w:val="00F1731F"/>
    <w:rsid w:val="00F17F39"/>
    <w:rsid w:val="00F20723"/>
    <w:rsid w:val="00F21538"/>
    <w:rsid w:val="00F21E75"/>
    <w:rsid w:val="00F21EAE"/>
    <w:rsid w:val="00F21FBB"/>
    <w:rsid w:val="00F2375C"/>
    <w:rsid w:val="00F24A61"/>
    <w:rsid w:val="00F273EE"/>
    <w:rsid w:val="00F2749A"/>
    <w:rsid w:val="00F310CD"/>
    <w:rsid w:val="00F32684"/>
    <w:rsid w:val="00F32A46"/>
    <w:rsid w:val="00F34F57"/>
    <w:rsid w:val="00F354D8"/>
    <w:rsid w:val="00F37267"/>
    <w:rsid w:val="00F4161E"/>
    <w:rsid w:val="00F46543"/>
    <w:rsid w:val="00F46B5B"/>
    <w:rsid w:val="00F4783D"/>
    <w:rsid w:val="00F479B2"/>
    <w:rsid w:val="00F47DB0"/>
    <w:rsid w:val="00F506E5"/>
    <w:rsid w:val="00F50CD3"/>
    <w:rsid w:val="00F50F9B"/>
    <w:rsid w:val="00F51171"/>
    <w:rsid w:val="00F51687"/>
    <w:rsid w:val="00F55009"/>
    <w:rsid w:val="00F55BD3"/>
    <w:rsid w:val="00F578F3"/>
    <w:rsid w:val="00F606D8"/>
    <w:rsid w:val="00F61391"/>
    <w:rsid w:val="00F61C43"/>
    <w:rsid w:val="00F672B6"/>
    <w:rsid w:val="00F7038C"/>
    <w:rsid w:val="00F7068F"/>
    <w:rsid w:val="00F718BF"/>
    <w:rsid w:val="00F71FB0"/>
    <w:rsid w:val="00F720DB"/>
    <w:rsid w:val="00F72BD5"/>
    <w:rsid w:val="00F72DD9"/>
    <w:rsid w:val="00F73FD1"/>
    <w:rsid w:val="00F7488F"/>
    <w:rsid w:val="00F7493C"/>
    <w:rsid w:val="00F75D1D"/>
    <w:rsid w:val="00F8009F"/>
    <w:rsid w:val="00F81882"/>
    <w:rsid w:val="00F829D4"/>
    <w:rsid w:val="00F83A8A"/>
    <w:rsid w:val="00F8440F"/>
    <w:rsid w:val="00F84F94"/>
    <w:rsid w:val="00F85985"/>
    <w:rsid w:val="00F8630E"/>
    <w:rsid w:val="00F90CF1"/>
    <w:rsid w:val="00F93522"/>
    <w:rsid w:val="00F94879"/>
    <w:rsid w:val="00F96244"/>
    <w:rsid w:val="00F96678"/>
    <w:rsid w:val="00F96941"/>
    <w:rsid w:val="00F9707B"/>
    <w:rsid w:val="00F97DD9"/>
    <w:rsid w:val="00F97F38"/>
    <w:rsid w:val="00F97F85"/>
    <w:rsid w:val="00FA2F4F"/>
    <w:rsid w:val="00FA371B"/>
    <w:rsid w:val="00FA621F"/>
    <w:rsid w:val="00FA6288"/>
    <w:rsid w:val="00FB132A"/>
    <w:rsid w:val="00FB13C3"/>
    <w:rsid w:val="00FB3CA9"/>
    <w:rsid w:val="00FB3CFD"/>
    <w:rsid w:val="00FB4482"/>
    <w:rsid w:val="00FB4DB6"/>
    <w:rsid w:val="00FB4EE8"/>
    <w:rsid w:val="00FB575D"/>
    <w:rsid w:val="00FB5BD3"/>
    <w:rsid w:val="00FB5C26"/>
    <w:rsid w:val="00FB5EF9"/>
    <w:rsid w:val="00FB6B8B"/>
    <w:rsid w:val="00FB72DA"/>
    <w:rsid w:val="00FC0AC1"/>
    <w:rsid w:val="00FC287B"/>
    <w:rsid w:val="00FC2C74"/>
    <w:rsid w:val="00FC2F3D"/>
    <w:rsid w:val="00FC3D2B"/>
    <w:rsid w:val="00FC5D6C"/>
    <w:rsid w:val="00FC645F"/>
    <w:rsid w:val="00FC77C4"/>
    <w:rsid w:val="00FD0104"/>
    <w:rsid w:val="00FD10AF"/>
    <w:rsid w:val="00FD2734"/>
    <w:rsid w:val="00FD2944"/>
    <w:rsid w:val="00FD613C"/>
    <w:rsid w:val="00FD7EB4"/>
    <w:rsid w:val="00FE1881"/>
    <w:rsid w:val="00FE1AC3"/>
    <w:rsid w:val="00FE2090"/>
    <w:rsid w:val="00FE26F8"/>
    <w:rsid w:val="00FE4474"/>
    <w:rsid w:val="00FE4634"/>
    <w:rsid w:val="00FE4B22"/>
    <w:rsid w:val="00FF0053"/>
    <w:rsid w:val="00FF0827"/>
    <w:rsid w:val="00FF421E"/>
    <w:rsid w:val="00FF4393"/>
    <w:rsid w:val="00FF4635"/>
    <w:rsid w:val="00FF4F9C"/>
    <w:rsid w:val="00FF781B"/>
    <w:rsid w:val="020F707F"/>
    <w:rsid w:val="0262550B"/>
    <w:rsid w:val="05C46220"/>
    <w:rsid w:val="0D4B5A37"/>
    <w:rsid w:val="0F59F146"/>
    <w:rsid w:val="0FB5C783"/>
    <w:rsid w:val="156F3444"/>
    <w:rsid w:val="1690F32D"/>
    <w:rsid w:val="19AA51E5"/>
    <w:rsid w:val="1E405D1C"/>
    <w:rsid w:val="1E96905B"/>
    <w:rsid w:val="22A0F837"/>
    <w:rsid w:val="22EBD6AF"/>
    <w:rsid w:val="23939A69"/>
    <w:rsid w:val="23E7F798"/>
    <w:rsid w:val="2515969D"/>
    <w:rsid w:val="26740D46"/>
    <w:rsid w:val="2AA18CE0"/>
    <w:rsid w:val="2B0C0EEC"/>
    <w:rsid w:val="33483D69"/>
    <w:rsid w:val="35D78225"/>
    <w:rsid w:val="3ECB6511"/>
    <w:rsid w:val="4457D555"/>
    <w:rsid w:val="4785F4FA"/>
    <w:rsid w:val="47E1E937"/>
    <w:rsid w:val="499BEC70"/>
    <w:rsid w:val="4B9C549A"/>
    <w:rsid w:val="50037840"/>
    <w:rsid w:val="511D3000"/>
    <w:rsid w:val="53C22FCE"/>
    <w:rsid w:val="54F9B39B"/>
    <w:rsid w:val="579C310D"/>
    <w:rsid w:val="586F7595"/>
    <w:rsid w:val="5B1008CB"/>
    <w:rsid w:val="5B5A4D65"/>
    <w:rsid w:val="5D90C74C"/>
    <w:rsid w:val="5F9C61CA"/>
    <w:rsid w:val="60DDB0F5"/>
    <w:rsid w:val="62CEB40A"/>
    <w:rsid w:val="65A6A9FC"/>
    <w:rsid w:val="6B2A1613"/>
    <w:rsid w:val="6F118B15"/>
    <w:rsid w:val="73817DD7"/>
    <w:rsid w:val="7AEE4714"/>
    <w:rsid w:val="7C06CFE4"/>
    <w:rsid w:val="7D9B6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8A25C1"/>
  <w15:docId w15:val="{73E5EDEF-7339-45E1-9489-3167B87E0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4" w:uiPriority="39"/>
    <w:lsdException w:name="header" w:uiPriority="99"/>
    <w:lsdException w:name="caption" w:semiHidden="1" w:unhideWhenUsed="1" w:qFormat="1"/>
    <w:lsdException w:name="table of figures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link w:val="Heading1Char"/>
    <w:autoRedefine/>
    <w:qFormat/>
    <w:rsid w:val="00FB13C3"/>
    <w:pPr>
      <w:keepNext/>
      <w:numPr>
        <w:numId w:val="6"/>
      </w:numPr>
      <w:tabs>
        <w:tab w:val="num" w:pos="900"/>
      </w:tabs>
      <w:spacing w:before="220" w:after="220"/>
      <w:jc w:val="both"/>
      <w:outlineLvl w:val="0"/>
    </w:pPr>
    <w:rPr>
      <w:rFonts w:ascii="Arial" w:hAnsi="Arial"/>
      <w:b/>
      <w:kern w:val="28"/>
      <w:sz w:val="24"/>
      <w:szCs w:val="24"/>
    </w:rPr>
  </w:style>
  <w:style w:type="paragraph" w:styleId="Heading2">
    <w:name w:val="heading 2"/>
    <w:aliases w:val="başlık"/>
    <w:basedOn w:val="Normal"/>
    <w:next w:val="Normal"/>
    <w:link w:val="Heading2Char"/>
    <w:autoRedefine/>
    <w:qFormat/>
    <w:rsid w:val="00FB13C3"/>
    <w:pPr>
      <w:keepNext/>
      <w:keepLines/>
      <w:spacing w:before="80" w:after="80"/>
      <w:ind w:left="576"/>
      <w:jc w:val="both"/>
      <w:outlineLvl w:val="1"/>
    </w:pPr>
    <w:rPr>
      <w:rFonts w:ascii="Arial" w:hAnsi="Arial" w:cs="Arial"/>
      <w:bCs/>
      <w:sz w:val="24"/>
      <w:szCs w:val="24"/>
    </w:rPr>
  </w:style>
  <w:style w:type="paragraph" w:styleId="Heading3">
    <w:name w:val="heading 3"/>
    <w:basedOn w:val="Normal"/>
    <w:next w:val="Normal"/>
    <w:autoRedefine/>
    <w:qFormat/>
    <w:rsid w:val="00511DF5"/>
    <w:pPr>
      <w:keepNext/>
      <w:keepLines/>
      <w:tabs>
        <w:tab w:val="left" w:pos="900"/>
      </w:tabs>
      <w:spacing w:before="120" w:after="220"/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autoRedefine/>
    <w:qFormat/>
    <w:rsid w:val="00E25DAD"/>
    <w:pPr>
      <w:keepNext/>
      <w:keepLines/>
      <w:numPr>
        <w:ilvl w:val="2"/>
        <w:numId w:val="6"/>
      </w:numPr>
      <w:tabs>
        <w:tab w:val="clear" w:pos="720"/>
        <w:tab w:val="left" w:pos="850"/>
      </w:tabs>
      <w:spacing w:after="220"/>
      <w:jc w:val="both"/>
      <w:outlineLvl w:val="3"/>
    </w:pPr>
    <w:rPr>
      <w:rFonts w:ascii="Arial" w:hAnsi="Arial"/>
      <w:b/>
      <w:iCs/>
      <w:sz w:val="22"/>
    </w:rPr>
  </w:style>
  <w:style w:type="paragraph" w:styleId="Heading5">
    <w:name w:val="heading 5"/>
    <w:basedOn w:val="Normal"/>
    <w:next w:val="Normal"/>
    <w:autoRedefine/>
    <w:qFormat/>
    <w:pPr>
      <w:keepNext/>
      <w:keepLines/>
      <w:numPr>
        <w:ilvl w:val="4"/>
        <w:numId w:val="6"/>
      </w:numPr>
      <w:tabs>
        <w:tab w:val="clear" w:pos="1008"/>
        <w:tab w:val="left" w:pos="1260"/>
      </w:tabs>
      <w:spacing w:before="120" w:after="220"/>
      <w:ind w:right="144"/>
      <w:jc w:val="both"/>
      <w:outlineLvl w:val="4"/>
    </w:pPr>
    <w:rPr>
      <w:rFonts w:ascii="Arial" w:hAnsi="Arial" w:cs="Arial"/>
      <w:b/>
      <w:sz w:val="22"/>
    </w:rPr>
  </w:style>
  <w:style w:type="paragraph" w:styleId="Heading6">
    <w:name w:val="heading 6"/>
    <w:basedOn w:val="Normal"/>
    <w:next w:val="Normal"/>
    <w:autoRedefine/>
    <w:qFormat/>
    <w:rsid w:val="001E38B6"/>
    <w:pPr>
      <w:keepNext/>
      <w:keepLines/>
      <w:numPr>
        <w:ilvl w:val="5"/>
        <w:numId w:val="6"/>
      </w:numPr>
      <w:tabs>
        <w:tab w:val="left" w:pos="1260"/>
      </w:tabs>
      <w:spacing w:after="220"/>
      <w:ind w:right="144"/>
      <w:outlineLvl w:val="5"/>
    </w:pPr>
    <w:rPr>
      <w:rFonts w:ascii="Arial" w:hAnsi="Arial"/>
      <w:b/>
      <w:bCs/>
      <w:sz w:val="22"/>
    </w:rPr>
  </w:style>
  <w:style w:type="paragraph" w:styleId="Heading7">
    <w:name w:val="heading 7"/>
    <w:basedOn w:val="Normal"/>
    <w:next w:val="Normal"/>
    <w:autoRedefine/>
    <w:qFormat/>
    <w:pPr>
      <w:keepNext/>
      <w:keepLines/>
      <w:numPr>
        <w:ilvl w:val="6"/>
        <w:numId w:val="6"/>
      </w:numPr>
      <w:spacing w:before="120" w:after="120"/>
      <w:outlineLvl w:val="6"/>
    </w:pPr>
    <w:rPr>
      <w:rFonts w:ascii="Arial" w:hAnsi="Arial"/>
      <w:b/>
      <w:bCs/>
      <w:sz w:val="22"/>
    </w:rPr>
  </w:style>
  <w:style w:type="paragraph" w:styleId="Heading8">
    <w:name w:val="heading 8"/>
    <w:basedOn w:val="Normal"/>
    <w:next w:val="Normal"/>
    <w:qFormat/>
    <w:pPr>
      <w:numPr>
        <w:ilvl w:val="7"/>
        <w:numId w:val="6"/>
      </w:num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qFormat/>
    <w:pPr>
      <w:numPr>
        <w:ilvl w:val="8"/>
        <w:numId w:val="6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customStyle="1" w:styleId="not">
    <w:name w:val="not"/>
    <w:basedOn w:val="Normal"/>
    <w:autoRedefine/>
    <w:rsid w:val="008F5499"/>
    <w:pPr>
      <w:keepNext/>
      <w:keepLines/>
      <w:tabs>
        <w:tab w:val="left" w:pos="1560"/>
      </w:tabs>
      <w:ind w:left="1560" w:right="142" w:hanging="709"/>
      <w:jc w:val="both"/>
    </w:pPr>
    <w:rPr>
      <w:rFonts w:ascii="Arial" w:hAnsi="Arial" w:cs="Arial"/>
      <w:b/>
      <w:i/>
      <w:sz w:val="22"/>
    </w:rPr>
  </w:style>
  <w:style w:type="paragraph" w:customStyle="1" w:styleId="paragraf">
    <w:name w:val="paragraf"/>
    <w:basedOn w:val="Normal"/>
    <w:link w:val="paragrafChar"/>
    <w:autoRedefine/>
    <w:rsid w:val="00DA440B"/>
    <w:pPr>
      <w:keepNext/>
      <w:keepLines/>
      <w:tabs>
        <w:tab w:val="left" w:pos="2970"/>
        <w:tab w:val="left" w:pos="6379"/>
      </w:tabs>
      <w:spacing w:after="220"/>
      <w:ind w:left="1259" w:right="-13"/>
      <w:jc w:val="both"/>
    </w:pPr>
    <w:rPr>
      <w:rFonts w:ascii="Arial" w:hAnsi="Arial"/>
      <w:sz w:val="22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lang w:eastAsia="en-US"/>
    </w:rPr>
  </w:style>
  <w:style w:type="paragraph" w:styleId="TOC3">
    <w:name w:val="toc 3"/>
    <w:basedOn w:val="Normal"/>
    <w:next w:val="Normal"/>
    <w:autoRedefine/>
    <w:semiHidden/>
    <w:pPr>
      <w:tabs>
        <w:tab w:val="right" w:leader="dot" w:pos="10440"/>
      </w:tabs>
      <w:ind w:left="1350" w:hanging="630"/>
    </w:pPr>
    <w:rPr>
      <w:rFonts w:ascii="Arial" w:hAnsi="Arial" w:cs="Arial"/>
      <w:noProof/>
      <w:sz w:val="22"/>
      <w:szCs w:val="22"/>
    </w:rPr>
  </w:style>
  <w:style w:type="paragraph" w:customStyle="1" w:styleId="bullet20">
    <w:name w:val="bullet2"/>
    <w:basedOn w:val="Normal"/>
    <w:autoRedefine/>
    <w:rsid w:val="00FE1881"/>
    <w:pPr>
      <w:keepNext/>
      <w:keepLines/>
      <w:numPr>
        <w:numId w:val="2"/>
      </w:numPr>
      <w:tabs>
        <w:tab w:val="clear" w:pos="1134"/>
        <w:tab w:val="left" w:pos="2127"/>
      </w:tabs>
      <w:spacing w:after="60"/>
      <w:ind w:left="2127" w:right="142" w:hanging="426"/>
      <w:jc w:val="both"/>
    </w:pPr>
    <w:rPr>
      <w:rFonts w:ascii="Arial" w:hAnsi="Arial" w:cs="Arial"/>
      <w:sz w:val="22"/>
    </w:rPr>
  </w:style>
  <w:style w:type="paragraph" w:styleId="TOC1">
    <w:name w:val="toc 1"/>
    <w:basedOn w:val="Normal"/>
    <w:next w:val="Normal"/>
    <w:autoRedefine/>
    <w:uiPriority w:val="39"/>
    <w:pPr>
      <w:tabs>
        <w:tab w:val="left" w:pos="720"/>
        <w:tab w:val="right" w:leader="dot" w:pos="10440"/>
      </w:tabs>
      <w:ind w:left="270" w:hanging="270"/>
    </w:pPr>
    <w:rPr>
      <w:rFonts w:ascii="Arial" w:hAnsi="Arial" w:cs="Arial"/>
      <w:noProof/>
      <w:sz w:val="22"/>
    </w:rPr>
  </w:style>
  <w:style w:type="paragraph" w:styleId="TOC2">
    <w:name w:val="toc 2"/>
    <w:basedOn w:val="Normal"/>
    <w:next w:val="Normal"/>
    <w:autoRedefine/>
    <w:uiPriority w:val="39"/>
    <w:pPr>
      <w:tabs>
        <w:tab w:val="right" w:leader="dot" w:pos="10440"/>
      </w:tabs>
      <w:ind w:left="720" w:hanging="450"/>
    </w:pPr>
    <w:rPr>
      <w:rFonts w:ascii="Arial" w:hAnsi="Arial" w:cs="Arial"/>
      <w:noProof/>
      <w:sz w:val="22"/>
      <w:szCs w:val="22"/>
    </w:rPr>
  </w:style>
  <w:style w:type="paragraph" w:customStyle="1" w:styleId="DidPrepInstructions1">
    <w:name w:val="DidPrepInstructions1"/>
    <w:basedOn w:val="DidTitle"/>
  </w:style>
  <w:style w:type="paragraph" w:customStyle="1" w:styleId="DidTitle">
    <w:name w:val="DidTitle"/>
    <w:basedOn w:val="Normal"/>
    <w:pPr>
      <w:spacing w:before="120"/>
    </w:pPr>
    <w:rPr>
      <w:rFonts w:ascii="Arial" w:hAnsi="Arial"/>
      <w:lang w:val="en-GB"/>
    </w:rPr>
  </w:style>
  <w:style w:type="paragraph" w:styleId="TOC4">
    <w:name w:val="toc 4"/>
    <w:basedOn w:val="Normal"/>
    <w:next w:val="Normal"/>
    <w:autoRedefine/>
    <w:uiPriority w:val="39"/>
    <w:pPr>
      <w:tabs>
        <w:tab w:val="right" w:leader="dot" w:pos="10440"/>
      </w:tabs>
      <w:ind w:left="2160" w:hanging="810"/>
    </w:pPr>
    <w:rPr>
      <w:rFonts w:ascii="Arial" w:hAnsi="Arial" w:cs="Arial"/>
      <w:noProof/>
      <w:sz w:val="22"/>
      <w:lang w:val="en-US"/>
    </w:rPr>
  </w:style>
  <w:style w:type="paragraph" w:styleId="TOC5">
    <w:name w:val="toc 5"/>
    <w:basedOn w:val="Normal"/>
    <w:next w:val="Normal"/>
    <w:autoRedefine/>
    <w:semiHidden/>
    <w:pPr>
      <w:tabs>
        <w:tab w:val="left" w:pos="3256"/>
        <w:tab w:val="right" w:leader="dot" w:pos="10440"/>
      </w:tabs>
      <w:ind w:left="3150" w:hanging="990"/>
    </w:pPr>
    <w:rPr>
      <w:rFonts w:ascii="Arial" w:hAnsi="Arial" w:cs="Arial"/>
      <w:noProof/>
      <w:sz w:val="22"/>
      <w:lang w:val="en-US"/>
    </w:rPr>
  </w:style>
  <w:style w:type="paragraph" w:styleId="TOC6">
    <w:name w:val="toc 6"/>
    <w:basedOn w:val="Normal"/>
    <w:next w:val="Normal"/>
    <w:autoRedefine/>
    <w:semiHidden/>
    <w:pPr>
      <w:ind w:left="1100"/>
    </w:pPr>
    <w:rPr>
      <w:rFonts w:ascii="Air Serif" w:hAnsi="Air Serif"/>
      <w:sz w:val="22"/>
      <w:lang w:val="en-US"/>
    </w:rPr>
  </w:style>
  <w:style w:type="paragraph" w:styleId="TOC7">
    <w:name w:val="toc 7"/>
    <w:basedOn w:val="Normal"/>
    <w:next w:val="Normal"/>
    <w:autoRedefine/>
    <w:semiHidden/>
    <w:pPr>
      <w:ind w:left="1320"/>
    </w:pPr>
    <w:rPr>
      <w:rFonts w:ascii="Air Serif" w:hAnsi="Air Serif"/>
      <w:sz w:val="22"/>
      <w:lang w:val="en-US"/>
    </w:rPr>
  </w:style>
  <w:style w:type="paragraph" w:styleId="TOC8">
    <w:name w:val="toc 8"/>
    <w:basedOn w:val="Normal"/>
    <w:next w:val="Normal"/>
    <w:autoRedefine/>
    <w:semiHidden/>
    <w:pPr>
      <w:ind w:left="1540"/>
    </w:pPr>
    <w:rPr>
      <w:rFonts w:ascii="Air Serif" w:hAnsi="Air Serif"/>
      <w:sz w:val="22"/>
      <w:lang w:val="en-US"/>
    </w:rPr>
  </w:style>
  <w:style w:type="paragraph" w:styleId="TOC9">
    <w:name w:val="toc 9"/>
    <w:basedOn w:val="Normal"/>
    <w:next w:val="Normal"/>
    <w:autoRedefine/>
    <w:semiHidden/>
    <w:pPr>
      <w:ind w:left="1760"/>
    </w:pPr>
    <w:rPr>
      <w:rFonts w:ascii="Air Serif" w:hAnsi="Air Serif"/>
      <w:sz w:val="22"/>
      <w:lang w:val="en-US"/>
    </w:rPr>
  </w:style>
  <w:style w:type="paragraph" w:customStyle="1" w:styleId="bullet2eng">
    <w:name w:val="bullet_2_eng"/>
    <w:basedOn w:val="Bullet1eng"/>
    <w:link w:val="bullet2engCharChar"/>
    <w:autoRedefine/>
    <w:rsid w:val="00E95B92"/>
    <w:pPr>
      <w:numPr>
        <w:numId w:val="8"/>
      </w:numPr>
      <w:tabs>
        <w:tab w:val="clear" w:pos="2013"/>
      </w:tabs>
      <w:ind w:left="2127" w:hanging="426"/>
    </w:pPr>
  </w:style>
  <w:style w:type="paragraph" w:customStyle="1" w:styleId="anormal">
    <w:name w:val="anormal"/>
    <w:basedOn w:val="Normal"/>
    <w:pPr>
      <w:ind w:left="851"/>
      <w:outlineLvl w:val="8"/>
    </w:pPr>
    <w:rPr>
      <w:sz w:val="24"/>
    </w:rPr>
  </w:style>
  <w:style w:type="paragraph" w:customStyle="1" w:styleId="bullet10">
    <w:name w:val="bullet1"/>
    <w:basedOn w:val="Normal"/>
    <w:autoRedefine/>
    <w:rsid w:val="00BA7854"/>
    <w:pPr>
      <w:keepNext/>
      <w:keepLines/>
      <w:numPr>
        <w:numId w:val="3"/>
      </w:numPr>
      <w:tabs>
        <w:tab w:val="clear" w:pos="3386"/>
      </w:tabs>
      <w:spacing w:after="60"/>
      <w:ind w:left="1701" w:right="-13" w:hanging="425"/>
      <w:jc w:val="both"/>
    </w:pPr>
    <w:rPr>
      <w:rFonts w:ascii="Arial" w:hAnsi="Arial" w:cs="Arial"/>
      <w:sz w:val="22"/>
    </w:rPr>
  </w:style>
  <w:style w:type="paragraph" w:customStyle="1" w:styleId="bullet3">
    <w:name w:val="bullet3"/>
    <w:basedOn w:val="bullet20"/>
    <w:autoRedefine/>
    <w:rsid w:val="00253D93"/>
    <w:pPr>
      <w:numPr>
        <w:ilvl w:val="2"/>
        <w:numId w:val="4"/>
      </w:numPr>
      <w:tabs>
        <w:tab w:val="clear" w:pos="2160"/>
        <w:tab w:val="left" w:pos="2700"/>
      </w:tabs>
      <w:ind w:left="2699" w:hanging="539"/>
    </w:pPr>
  </w:style>
  <w:style w:type="paragraph" w:customStyle="1" w:styleId="not1">
    <w:name w:val="not1"/>
    <w:basedOn w:val="not"/>
    <w:autoRedefine/>
    <w:pPr>
      <w:spacing w:before="120" w:after="120"/>
      <w:ind w:left="2160" w:right="144" w:firstLine="0"/>
    </w:pPr>
  </w:style>
  <w:style w:type="character" w:styleId="Hyperlink">
    <w:name w:val="Hyperlink"/>
    <w:uiPriority w:val="99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ksaltma-ek">
    <w:name w:val="kısaltma-ek"/>
    <w:basedOn w:val="BodyText"/>
    <w:autoRedefine/>
    <w:rsid w:val="00EC3D1C"/>
    <w:pPr>
      <w:keepNext/>
      <w:keepLines/>
      <w:tabs>
        <w:tab w:val="left" w:pos="3402"/>
      </w:tabs>
      <w:spacing w:after="0"/>
      <w:ind w:left="3420" w:right="142" w:hanging="2144"/>
      <w:jc w:val="both"/>
    </w:pPr>
    <w:rPr>
      <w:rFonts w:ascii="Arial" w:hAnsi="Arial"/>
      <w:sz w:val="22"/>
    </w:rPr>
  </w:style>
  <w:style w:type="paragraph" w:styleId="BodyText">
    <w:name w:val="Body Text"/>
    <w:basedOn w:val="Normal"/>
    <w:pPr>
      <w:spacing w:after="120"/>
    </w:pPr>
  </w:style>
  <w:style w:type="paragraph" w:customStyle="1" w:styleId="ilgilidok">
    <w:name w:val="ilgili dok"/>
    <w:basedOn w:val="Heading2"/>
    <w:autoRedefine/>
    <w:pPr>
      <w:tabs>
        <w:tab w:val="num" w:pos="1080"/>
      </w:tabs>
      <w:ind w:left="1080" w:hanging="1080"/>
    </w:pPr>
    <w:rPr>
      <w:bCs w:val="0"/>
      <w:snapToGrid w:val="0"/>
    </w:rPr>
  </w:style>
  <w:style w:type="paragraph" w:customStyle="1" w:styleId="ekler">
    <w:name w:val="ekler"/>
    <w:basedOn w:val="paragraf"/>
    <w:autoRedefine/>
    <w:rsid w:val="00F94879"/>
    <w:pPr>
      <w:tabs>
        <w:tab w:val="clear" w:pos="2970"/>
        <w:tab w:val="left" w:pos="2694"/>
      </w:tabs>
      <w:spacing w:after="0"/>
      <w:ind w:left="2694" w:right="-11" w:hanging="1435"/>
    </w:pPr>
  </w:style>
  <w:style w:type="paragraph" w:customStyle="1" w:styleId="h4-madde">
    <w:name w:val="h4-madde"/>
    <w:basedOn w:val="Heading4"/>
    <w:autoRedefine/>
    <w:pPr>
      <w:numPr>
        <w:numId w:val="1"/>
      </w:numPr>
      <w:tabs>
        <w:tab w:val="left" w:pos="992"/>
        <w:tab w:val="left" w:pos="1134"/>
      </w:tabs>
      <w:ind w:right="142" w:hanging="851"/>
    </w:pPr>
    <w:rPr>
      <w:bCs/>
    </w:rPr>
  </w:style>
  <w:style w:type="paragraph" w:customStyle="1" w:styleId="BASLIK">
    <w:name w:val="BASLIK"/>
    <w:basedOn w:val="Normal"/>
    <w:autoRedefine/>
    <w:rsid w:val="00643094"/>
    <w:pPr>
      <w:keepNext/>
      <w:keepLines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m2">
    <w:name w:val="m2"/>
    <w:basedOn w:val="Heading2"/>
    <w:autoRedefine/>
    <w:pPr>
      <w:numPr>
        <w:numId w:val="5"/>
      </w:numPr>
      <w:ind w:hanging="851"/>
    </w:pPr>
  </w:style>
  <w:style w:type="paragraph" w:customStyle="1" w:styleId="bullet3eng">
    <w:name w:val="bullet_3_eng"/>
    <w:basedOn w:val="bullet3"/>
    <w:autoRedefine/>
    <w:rsid w:val="00CC7FF4"/>
    <w:pPr>
      <w:numPr>
        <w:ilvl w:val="0"/>
        <w:numId w:val="0"/>
      </w:numPr>
      <w:ind w:left="2694"/>
    </w:pPr>
    <w:rPr>
      <w:i/>
      <w:iCs/>
      <w:color w:val="666699"/>
      <w:sz w:val="20"/>
      <w:lang w:val="en-US"/>
    </w:rPr>
  </w:style>
  <w:style w:type="character" w:customStyle="1" w:styleId="Heading2Char">
    <w:name w:val="Heading 2 Char"/>
    <w:aliases w:val="başlık Char"/>
    <w:link w:val="Heading2"/>
    <w:rsid w:val="00FB13C3"/>
    <w:rPr>
      <w:rFonts w:ascii="Arial" w:hAnsi="Arial" w:cs="Arial"/>
      <w:bCs/>
      <w:sz w:val="24"/>
      <w:szCs w:val="24"/>
      <w:lang w:eastAsia="en-US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</w:style>
  <w:style w:type="paragraph" w:styleId="BalloonText">
    <w:name w:val="Balloon Text"/>
    <w:basedOn w:val="Normal"/>
    <w:semiHidden/>
    <w:rsid w:val="00113379"/>
    <w:rPr>
      <w:rFonts w:ascii="Tahoma" w:hAnsi="Tahoma" w:cs="Tahoma"/>
      <w:sz w:val="16"/>
      <w:szCs w:val="16"/>
    </w:rPr>
  </w:style>
  <w:style w:type="paragraph" w:customStyle="1" w:styleId="arabaslik">
    <w:name w:val="ara_baslik"/>
    <w:basedOn w:val="Heading5"/>
    <w:autoRedefine/>
    <w:pPr>
      <w:numPr>
        <w:ilvl w:val="0"/>
        <w:numId w:val="0"/>
      </w:numPr>
      <w:tabs>
        <w:tab w:val="clear" w:pos="1260"/>
      </w:tabs>
      <w:ind w:left="1260"/>
    </w:pPr>
    <w:rPr>
      <w:u w:val="single"/>
    </w:rPr>
  </w:style>
  <w:style w:type="paragraph" w:customStyle="1" w:styleId="bulletx">
    <w:name w:val="bullet_x"/>
    <w:basedOn w:val="bullet20"/>
    <w:autoRedefine/>
    <w:rsid w:val="00091C52"/>
    <w:pPr>
      <w:spacing w:after="40"/>
      <w:ind w:left="2161" w:hanging="539"/>
    </w:pPr>
    <w:rPr>
      <w:kern w:val="28"/>
    </w:rPr>
  </w:style>
  <w:style w:type="paragraph" w:customStyle="1" w:styleId="Heading4x">
    <w:name w:val="Heading_4_x"/>
    <w:basedOn w:val="Heading4"/>
    <w:autoRedefine/>
    <w:rsid w:val="00E85181"/>
    <w:pPr>
      <w:spacing w:before="120" w:after="120"/>
      <w:ind w:left="1259" w:right="142" w:hanging="1259"/>
    </w:pPr>
  </w:style>
  <w:style w:type="paragraph" w:customStyle="1" w:styleId="ParagraphEng">
    <w:name w:val="Paragraph_Eng"/>
    <w:basedOn w:val="paragraf"/>
    <w:link w:val="ParagraphEngChar"/>
    <w:autoRedefine/>
    <w:rsid w:val="005564A1"/>
    <w:pPr>
      <w:ind w:left="1276"/>
    </w:pPr>
    <w:rPr>
      <w:i/>
      <w:color w:val="666699"/>
      <w:sz w:val="20"/>
      <w:lang w:val="en-US"/>
    </w:rPr>
  </w:style>
  <w:style w:type="paragraph" w:customStyle="1" w:styleId="BASLIKENG">
    <w:name w:val="BASLIK_ENG"/>
    <w:basedOn w:val="BASLIK"/>
    <w:autoRedefine/>
    <w:rsid w:val="00D624DE"/>
    <w:rPr>
      <w:b w:val="0"/>
      <w:i/>
      <w:color w:val="666699"/>
      <w:sz w:val="20"/>
      <w:szCs w:val="20"/>
    </w:rPr>
  </w:style>
  <w:style w:type="paragraph" w:customStyle="1" w:styleId="Bullet1eng">
    <w:name w:val="Bullet_1_eng"/>
    <w:basedOn w:val="ParagraphEng"/>
    <w:link w:val="Bullet1engCharChar"/>
    <w:autoRedefine/>
    <w:rsid w:val="00E95B92"/>
    <w:pPr>
      <w:numPr>
        <w:numId w:val="10"/>
      </w:numPr>
      <w:tabs>
        <w:tab w:val="clear" w:pos="1134"/>
        <w:tab w:val="clear" w:pos="2970"/>
        <w:tab w:val="clear" w:pos="6379"/>
      </w:tabs>
      <w:spacing w:after="120"/>
      <w:ind w:left="1701" w:hanging="425"/>
    </w:pPr>
  </w:style>
  <w:style w:type="paragraph" w:customStyle="1" w:styleId="ekeng">
    <w:name w:val="ek_eng"/>
    <w:basedOn w:val="ekler"/>
    <w:autoRedefine/>
    <w:rsid w:val="00F51171"/>
    <w:pPr>
      <w:spacing w:after="120"/>
    </w:pPr>
    <w:rPr>
      <w:i/>
      <w:color w:val="666699"/>
      <w:sz w:val="20"/>
    </w:rPr>
  </w:style>
  <w:style w:type="character" w:customStyle="1" w:styleId="paragrafChar">
    <w:name w:val="paragraf Char"/>
    <w:link w:val="paragraf"/>
    <w:rsid w:val="00DA440B"/>
    <w:rPr>
      <w:rFonts w:ascii="Arial" w:hAnsi="Arial"/>
      <w:sz w:val="22"/>
      <w:lang w:val="tr-TR" w:eastAsia="en-US" w:bidi="ar-SA"/>
    </w:rPr>
  </w:style>
  <w:style w:type="character" w:customStyle="1" w:styleId="Bullet1engCharChar">
    <w:name w:val="Bullet_1_eng Char Char"/>
    <w:link w:val="Bullet1eng"/>
    <w:rsid w:val="00E95B92"/>
    <w:rPr>
      <w:rFonts w:ascii="Arial" w:hAnsi="Arial"/>
      <w:i/>
      <w:color w:val="666699"/>
      <w:lang w:val="en-US" w:eastAsia="en-US"/>
    </w:rPr>
  </w:style>
  <w:style w:type="character" w:customStyle="1" w:styleId="ParagraphEngChar">
    <w:name w:val="Paragraph_Eng Char"/>
    <w:link w:val="ParagraphEng"/>
    <w:rsid w:val="005564A1"/>
    <w:rPr>
      <w:rFonts w:ascii="Arial" w:hAnsi="Arial"/>
      <w:i/>
      <w:color w:val="666699"/>
      <w:sz w:val="22"/>
      <w:lang w:val="en-US" w:eastAsia="en-US" w:bidi="ar-SA"/>
    </w:rPr>
  </w:style>
  <w:style w:type="character" w:customStyle="1" w:styleId="bullet2engCharChar">
    <w:name w:val="bullet_2_eng Char Char"/>
    <w:basedOn w:val="Bullet1engCharChar"/>
    <w:link w:val="bullet2eng"/>
    <w:rsid w:val="00E95B92"/>
    <w:rPr>
      <w:rFonts w:ascii="Arial" w:hAnsi="Arial"/>
      <w:i/>
      <w:color w:val="666699"/>
      <w:lang w:val="en-US" w:eastAsia="en-US" w:bidi="ar-SA"/>
    </w:rPr>
  </w:style>
  <w:style w:type="character" w:styleId="CommentReference">
    <w:name w:val="annotation reference"/>
    <w:semiHidden/>
    <w:rsid w:val="006B6411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6B6411"/>
  </w:style>
  <w:style w:type="table" w:styleId="TableGrid">
    <w:name w:val="Table Grid"/>
    <w:basedOn w:val="TableNormal"/>
    <w:rsid w:val="00C179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0">
    <w:name w:val="Paragraf"/>
    <w:basedOn w:val="Heading9"/>
    <w:rsid w:val="00886EE8"/>
    <w:pPr>
      <w:numPr>
        <w:ilvl w:val="0"/>
        <w:numId w:val="0"/>
      </w:numPr>
      <w:spacing w:before="0" w:after="120"/>
      <w:ind w:left="851"/>
      <w:jc w:val="both"/>
    </w:pPr>
    <w:rPr>
      <w:b w:val="0"/>
      <w:i w:val="0"/>
      <w:sz w:val="22"/>
    </w:rPr>
  </w:style>
  <w:style w:type="paragraph" w:customStyle="1" w:styleId="Bullet1">
    <w:name w:val="Bullet1"/>
    <w:basedOn w:val="Normal"/>
    <w:rsid w:val="004D1BD5"/>
    <w:pPr>
      <w:numPr>
        <w:numId w:val="7"/>
      </w:numPr>
    </w:pPr>
  </w:style>
  <w:style w:type="paragraph" w:customStyle="1" w:styleId="bullet">
    <w:name w:val="bullet"/>
    <w:basedOn w:val="Normal"/>
    <w:rsid w:val="004854D9"/>
    <w:pPr>
      <w:numPr>
        <w:numId w:val="9"/>
      </w:numPr>
    </w:pPr>
  </w:style>
  <w:style w:type="character" w:customStyle="1" w:styleId="Bullet1engChar">
    <w:name w:val="Bullet_1_eng Char"/>
    <w:rsid w:val="004F1E11"/>
    <w:rPr>
      <w:rFonts w:ascii="Arial" w:hAnsi="Arial"/>
      <w:i/>
      <w:color w:val="666699"/>
      <w:lang w:val="en-US" w:eastAsia="en-US" w:bidi="ar-SA"/>
    </w:rPr>
  </w:style>
  <w:style w:type="paragraph" w:styleId="DocumentMap">
    <w:name w:val="Document Map"/>
    <w:basedOn w:val="Normal"/>
    <w:semiHidden/>
    <w:rsid w:val="00AA4E17"/>
    <w:pPr>
      <w:shd w:val="clear" w:color="auto" w:fill="000080"/>
    </w:pPr>
    <w:rPr>
      <w:rFonts w:ascii="Tahoma" w:hAnsi="Tahoma" w:cs="Tahoma"/>
    </w:rPr>
  </w:style>
  <w:style w:type="paragraph" w:customStyle="1" w:styleId="Paragraph">
    <w:name w:val="Paragraph"/>
    <w:basedOn w:val="Normal"/>
    <w:autoRedefine/>
    <w:rsid w:val="00D963C4"/>
    <w:pPr>
      <w:keepNext/>
      <w:keepLines/>
      <w:tabs>
        <w:tab w:val="left" w:pos="567"/>
      </w:tabs>
      <w:spacing w:before="120" w:after="120"/>
      <w:ind w:left="851"/>
      <w:jc w:val="both"/>
    </w:pPr>
    <w:rPr>
      <w:rFonts w:ascii="Arial" w:hAnsi="Arial"/>
      <w:sz w:val="22"/>
    </w:rPr>
  </w:style>
  <w:style w:type="paragraph" w:customStyle="1" w:styleId="ksaltma-ek-eng">
    <w:name w:val="kısaltma-ek-eng"/>
    <w:basedOn w:val="ksaltma-ek"/>
    <w:autoRedefine/>
    <w:rsid w:val="00E669B4"/>
  </w:style>
  <w:style w:type="character" w:styleId="PageNumber">
    <w:name w:val="page number"/>
    <w:basedOn w:val="DefaultParagraphFont"/>
    <w:rsid w:val="009A004C"/>
  </w:style>
  <w:style w:type="paragraph" w:customStyle="1" w:styleId="paragraf-italic">
    <w:name w:val="paragraf-italic"/>
    <w:basedOn w:val="Normal"/>
    <w:autoRedefine/>
    <w:rsid w:val="00B341A3"/>
    <w:pPr>
      <w:spacing w:before="80" w:after="80"/>
      <w:ind w:left="851"/>
      <w:jc w:val="both"/>
    </w:pPr>
    <w:rPr>
      <w:rFonts w:ascii="Arial" w:hAnsi="Arial" w:cs="Arial"/>
      <w:iCs/>
      <w:sz w:val="22"/>
      <w:szCs w:val="22"/>
    </w:rPr>
  </w:style>
  <w:style w:type="paragraph" w:customStyle="1" w:styleId="kapak-2">
    <w:name w:val="kapak-2"/>
    <w:basedOn w:val="Normal"/>
    <w:autoRedefine/>
    <w:rsid w:val="00583642"/>
    <w:pPr>
      <w:jc w:val="center"/>
    </w:pPr>
    <w:rPr>
      <w:rFonts w:ascii="Arial" w:hAnsi="Arial"/>
      <w:i/>
      <w:sz w:val="22"/>
      <w:lang w:val="en-US"/>
    </w:rPr>
  </w:style>
  <w:style w:type="paragraph" w:customStyle="1" w:styleId="list-2">
    <w:name w:val="list-2"/>
    <w:basedOn w:val="Normal"/>
    <w:autoRedefine/>
    <w:rsid w:val="00580F7D"/>
    <w:pPr>
      <w:numPr>
        <w:numId w:val="13"/>
      </w:numPr>
      <w:spacing w:after="120"/>
      <w:jc w:val="both"/>
    </w:pPr>
    <w:rPr>
      <w:rFonts w:ascii="Arial" w:hAnsi="Arial"/>
      <w:i/>
      <w:sz w:val="22"/>
    </w:rPr>
  </w:style>
  <w:style w:type="paragraph" w:customStyle="1" w:styleId="number1">
    <w:name w:val="number 1)"/>
    <w:basedOn w:val="BodyText"/>
    <w:autoRedefine/>
    <w:rsid w:val="00583642"/>
    <w:pPr>
      <w:numPr>
        <w:numId w:val="11"/>
      </w:numPr>
      <w:tabs>
        <w:tab w:val="clear" w:pos="2552"/>
        <w:tab w:val="num" w:pos="1985"/>
      </w:tabs>
      <w:spacing w:after="100"/>
      <w:ind w:right="142"/>
      <w:jc w:val="both"/>
    </w:pPr>
    <w:rPr>
      <w:rFonts w:ascii="Arial" w:hAnsi="Arial"/>
      <w:i/>
      <w:sz w:val="22"/>
    </w:rPr>
  </w:style>
  <w:style w:type="paragraph" w:customStyle="1" w:styleId="not-i">
    <w:name w:val="not-iç"/>
    <w:basedOn w:val="not"/>
    <w:autoRedefine/>
    <w:rsid w:val="00583642"/>
    <w:pPr>
      <w:keepNext w:val="0"/>
      <w:keepLines w:val="0"/>
      <w:spacing w:after="220"/>
      <w:ind w:left="2268" w:right="-1"/>
    </w:pPr>
    <w:rPr>
      <w:rFonts w:cs="Times New Roman"/>
      <w:i w:val="0"/>
    </w:rPr>
  </w:style>
  <w:style w:type="character" w:customStyle="1" w:styleId="HeaderChar">
    <w:name w:val="Header Char"/>
    <w:link w:val="Header"/>
    <w:uiPriority w:val="99"/>
    <w:rsid w:val="00D11FF7"/>
    <w:rPr>
      <w:lang w:val="tr-TR" w:eastAsia="en-US" w:bidi="ar-SA"/>
    </w:rPr>
  </w:style>
  <w:style w:type="paragraph" w:customStyle="1" w:styleId="bullet2">
    <w:name w:val="bullet_2"/>
    <w:basedOn w:val="Normal"/>
    <w:rsid w:val="00294DE9"/>
    <w:pPr>
      <w:numPr>
        <w:numId w:val="15"/>
      </w:numPr>
    </w:pPr>
  </w:style>
  <w:style w:type="paragraph" w:styleId="CommentSubject">
    <w:name w:val="annotation subject"/>
    <w:basedOn w:val="CommentText"/>
    <w:next w:val="CommentText"/>
    <w:semiHidden/>
    <w:rsid w:val="005F3F63"/>
    <w:rPr>
      <w:b/>
      <w:bCs/>
    </w:rPr>
  </w:style>
  <w:style w:type="paragraph" w:styleId="ListParagraph">
    <w:name w:val="List Paragraph"/>
    <w:basedOn w:val="Normal"/>
    <w:link w:val="ListParagraphChar"/>
    <w:uiPriority w:val="34"/>
    <w:qFormat/>
    <w:rsid w:val="004056E6"/>
    <w:pPr>
      <w:ind w:left="708"/>
    </w:pPr>
  </w:style>
  <w:style w:type="paragraph" w:styleId="Caption">
    <w:name w:val="caption"/>
    <w:basedOn w:val="Normal"/>
    <w:next w:val="Normal"/>
    <w:unhideWhenUsed/>
    <w:qFormat/>
    <w:rsid w:val="00346C80"/>
    <w:pPr>
      <w:spacing w:after="200"/>
    </w:pPr>
    <w:rPr>
      <w:i/>
      <w:iCs/>
      <w:color w:val="44546A" w:themeColor="text2"/>
      <w:sz w:val="18"/>
      <w:szCs w:val="18"/>
    </w:rPr>
  </w:style>
  <w:style w:type="paragraph" w:customStyle="1" w:styleId="bullet11">
    <w:name w:val="bullet_1"/>
    <w:basedOn w:val="paragraf"/>
    <w:autoRedefine/>
    <w:rsid w:val="003800E5"/>
    <w:pPr>
      <w:keepNext w:val="0"/>
      <w:keepLines w:val="0"/>
      <w:tabs>
        <w:tab w:val="clear" w:pos="2970"/>
        <w:tab w:val="clear" w:pos="6379"/>
      </w:tabs>
      <w:spacing w:before="40" w:after="40"/>
      <w:ind w:left="1264" w:right="0"/>
    </w:pPr>
  </w:style>
  <w:style w:type="character" w:customStyle="1" w:styleId="normaltextrun">
    <w:name w:val="normaltextrun"/>
    <w:basedOn w:val="DefaultParagraphFont"/>
    <w:rsid w:val="00FC287B"/>
  </w:style>
  <w:style w:type="paragraph" w:styleId="TableofFigures">
    <w:name w:val="table of figures"/>
    <w:basedOn w:val="Normal"/>
    <w:next w:val="Normal"/>
    <w:uiPriority w:val="99"/>
    <w:rsid w:val="00BD2B6D"/>
  </w:style>
  <w:style w:type="paragraph" w:customStyle="1" w:styleId="paragraph0">
    <w:name w:val="paragraph"/>
    <w:basedOn w:val="Normal"/>
    <w:rsid w:val="00DA393E"/>
    <w:pPr>
      <w:spacing w:before="100" w:beforeAutospacing="1" w:after="100" w:afterAutospacing="1"/>
    </w:pPr>
    <w:rPr>
      <w:sz w:val="24"/>
      <w:szCs w:val="24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A281A"/>
    <w:rPr>
      <w:color w:val="605E5C"/>
      <w:shd w:val="clear" w:color="auto" w:fill="E1DFDD"/>
    </w:rPr>
  </w:style>
  <w:style w:type="character" w:customStyle="1" w:styleId="CommentTextChar">
    <w:name w:val="Comment Text Char"/>
    <w:basedOn w:val="DefaultParagraphFont"/>
    <w:link w:val="CommentText"/>
    <w:semiHidden/>
    <w:rsid w:val="00FB575D"/>
    <w:rPr>
      <w:lang w:eastAsia="en-US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9014D"/>
    <w:rPr>
      <w:color w:val="605E5C"/>
      <w:shd w:val="clear" w:color="auto" w:fill="E1DFDD"/>
    </w:rPr>
  </w:style>
  <w:style w:type="character" w:customStyle="1" w:styleId="ListParagraphChar">
    <w:name w:val="List Paragraph Char"/>
    <w:link w:val="ListParagraph"/>
    <w:uiPriority w:val="34"/>
    <w:qFormat/>
    <w:locked/>
    <w:rsid w:val="00196309"/>
    <w:rPr>
      <w:lang w:eastAsia="en-US"/>
    </w:rPr>
  </w:style>
  <w:style w:type="character" w:customStyle="1" w:styleId="eop">
    <w:name w:val="eop"/>
    <w:basedOn w:val="DefaultParagraphFont"/>
    <w:rsid w:val="00401335"/>
  </w:style>
  <w:style w:type="paragraph" w:styleId="Revision">
    <w:name w:val="Revision"/>
    <w:hidden/>
    <w:uiPriority w:val="99"/>
    <w:semiHidden/>
    <w:rsid w:val="00146735"/>
    <w:rPr>
      <w:lang w:eastAsia="en-US"/>
    </w:rPr>
  </w:style>
  <w:style w:type="character" w:styleId="UnresolvedMention">
    <w:name w:val="Unresolved Mention"/>
    <w:basedOn w:val="DefaultParagraphFont"/>
    <w:rsid w:val="00146735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FB13C3"/>
    <w:rPr>
      <w:rFonts w:ascii="Arial" w:hAnsi="Arial"/>
      <w:b/>
      <w:kern w:val="28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62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93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05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24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9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3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91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13006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2.png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KG-Prosed&#252;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1294AC37216E1F429950C71274089F25" ma:contentTypeVersion="10" ma:contentTypeDescription="Yeni belge oluşturun." ma:contentTypeScope="" ma:versionID="0472c4c5104edef8a0c44438856ee150">
  <xsd:schema xmlns:xsd="http://www.w3.org/2001/XMLSchema" xmlns:xs="http://www.w3.org/2001/XMLSchema" xmlns:p="http://schemas.microsoft.com/office/2006/metadata/properties" xmlns:ns2="09015836-5a66-46d3-a162-26e35e6d3988" xmlns:ns3="33756e59-a8e9-4318-8dd9-3eeac569a318" targetNamespace="http://schemas.microsoft.com/office/2006/metadata/properties" ma:root="true" ma:fieldsID="f51c16d42eeb27a8fbb9e09889c9600e" ns2:_="" ns3:_="">
    <xsd:import namespace="09015836-5a66-46d3-a162-26e35e6d3988"/>
    <xsd:import namespace="33756e59-a8e9-4318-8dd9-3eeac569a3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015836-5a66-46d3-a162-26e35e6d39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756e59-a8e9-4318-8dd9-3eeac569a31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750A23-FB5B-4447-964E-2AB85A1E1BE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B742A3D-1322-4836-9A4A-619309C9FA8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A631E98-1BB5-49F8-8714-4DB3FD2C3A8B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46D48BBF-72A6-46B0-B9EC-AD0C56D46C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015836-5a66-46d3-a162-26e35e6d3988"/>
    <ds:schemaRef ds:uri="33756e59-a8e9-4318-8dd9-3eeac569a3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B62BACC-4687-7B43-817F-AEACAE9A1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KG-Prosedür.dot</Template>
  <TotalTime>123</TotalTime>
  <Pages>9</Pages>
  <Words>353</Words>
  <Characters>1739</Characters>
  <Application>Microsoft Office Word</Application>
  <DocSecurity>0</DocSecurity>
  <Lines>347</Lines>
  <Paragraphs>160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>havelsan</Company>
  <LinksUpToDate>false</LinksUpToDate>
  <CharactersWithSpaces>1932</CharactersWithSpaces>
  <SharedDoc>false</SharedDoc>
  <HLinks>
    <vt:vector size="48" baseType="variant">
      <vt:variant>
        <vt:i4>3932281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Tablo1</vt:lpwstr>
      </vt:variant>
      <vt:variant>
        <vt:i4>1048639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_Toc71158112</vt:lpwstr>
      </vt:variant>
      <vt:variant>
        <vt:i4>1245247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_Toc71158111</vt:lpwstr>
      </vt:variant>
      <vt:variant>
        <vt:i4>1179711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_Toc71158110</vt:lpwstr>
      </vt:variant>
      <vt:variant>
        <vt:i4>1769534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_Toc71158109</vt:lpwstr>
      </vt:variant>
      <vt:variant>
        <vt:i4>1703998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_Toc71158108</vt:lpwstr>
      </vt:variant>
      <vt:variant>
        <vt:i4>1376318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_Toc71158107</vt:lpwstr>
      </vt:variant>
      <vt:variant>
        <vt:i4>2424883</vt:i4>
      </vt:variant>
      <vt:variant>
        <vt:i4>0</vt:i4>
      </vt:variant>
      <vt:variant>
        <vt:i4>0</vt:i4>
      </vt:variant>
      <vt:variant>
        <vt:i4>5</vt:i4>
      </vt:variant>
      <vt:variant>
        <vt:lpwstr>http://www.havelsan.com.tr/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HAVELSAN KALİTE</dc:creator>
  <cp:keywords/>
  <dc:description/>
  <cp:lastModifiedBy>Uygar Akgül</cp:lastModifiedBy>
  <cp:revision>14</cp:revision>
  <cp:lastPrinted>2026-03-30T13:38:00Z</cp:lastPrinted>
  <dcterms:created xsi:type="dcterms:W3CDTF">2022-10-03T13:24:00Z</dcterms:created>
  <dcterms:modified xsi:type="dcterms:W3CDTF">2026-04-05T10:32:00Z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56KEJREKDESF-110-5309</vt:lpwstr>
  </property>
  <property fmtid="{D5CDD505-2E9C-101B-9397-08002B2CF9AE}" pid="3" name="_dlc_DocIdItemGuid">
    <vt:lpwstr>c576919c-e600-4998-a85d-7e0863e6f772</vt:lpwstr>
  </property>
  <property fmtid="{D5CDD505-2E9C-101B-9397-08002B2CF9AE}" pid="4" name="_dlc_DocIdUrl">
    <vt:lpwstr>http://hvlnet/ktsyd/kik/_layouts/15/DocIdRedir.aspx?ID=56KEJREKDESF-110-5309, 56KEJREKDESF-110-5309</vt:lpwstr>
  </property>
  <property fmtid="{D5CDD505-2E9C-101B-9397-08002B2CF9AE}" pid="5" name="ContentTypeId">
    <vt:lpwstr>0x0101001294AC37216E1F429950C71274089F25</vt:lpwstr>
  </property>
  <property fmtid="{D5CDD505-2E9C-101B-9397-08002B2CF9AE}" pid="6" name="Order">
    <vt:r8>18000</vt:r8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ComplianceAssetId">
    <vt:lpwstr/>
  </property>
  <property fmtid="{D5CDD505-2E9C-101B-9397-08002B2CF9AE}" pid="10" name="TemplateUrl">
    <vt:lpwstr/>
  </property>
</Properties>
</file>